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89E25B" w14:textId="77777777" w:rsidR="00BD10EF" w:rsidRDefault="00BD10EF" w:rsidP="00BD10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</w:t>
      </w:r>
    </w:p>
    <w:p w14:paraId="16D41D9A" w14:textId="1DB4CA88" w:rsidR="00E81F68" w:rsidRDefault="00BD10EF" w:rsidP="00BD10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E57259">
        <w:rPr>
          <w:rFonts w:ascii="Times New Roman" w:hAnsi="Times New Roman"/>
          <w:b/>
          <w:sz w:val="24"/>
          <w:szCs w:val="24"/>
        </w:rPr>
        <w:t>аочно</w:t>
      </w:r>
      <w:r>
        <w:rPr>
          <w:rFonts w:ascii="Times New Roman" w:hAnsi="Times New Roman"/>
          <w:b/>
          <w:sz w:val="24"/>
          <w:szCs w:val="24"/>
        </w:rPr>
        <w:t>го</w:t>
      </w:r>
      <w:r w:rsidRPr="00E57259">
        <w:rPr>
          <w:rFonts w:ascii="Times New Roman" w:hAnsi="Times New Roman"/>
          <w:b/>
          <w:sz w:val="24"/>
          <w:szCs w:val="24"/>
        </w:rPr>
        <w:t xml:space="preserve">  участие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Pr="00E57259">
        <w:rPr>
          <w:rFonts w:ascii="Times New Roman" w:hAnsi="Times New Roman"/>
          <w:b/>
          <w:sz w:val="24"/>
          <w:szCs w:val="24"/>
        </w:rPr>
        <w:t xml:space="preserve"> номинаци</w:t>
      </w:r>
      <w:r>
        <w:rPr>
          <w:rFonts w:ascii="Times New Roman" w:hAnsi="Times New Roman"/>
          <w:b/>
          <w:sz w:val="24"/>
          <w:szCs w:val="24"/>
        </w:rPr>
        <w:t>и</w:t>
      </w:r>
      <w:r w:rsidRPr="00E57259">
        <w:rPr>
          <w:rFonts w:ascii="Times New Roman" w:hAnsi="Times New Roman"/>
          <w:b/>
          <w:sz w:val="24"/>
          <w:szCs w:val="24"/>
        </w:rPr>
        <w:t xml:space="preserve"> </w:t>
      </w:r>
      <w:r w:rsidR="00E81F68" w:rsidRPr="00E57259">
        <w:rPr>
          <w:rFonts w:ascii="Times New Roman" w:hAnsi="Times New Roman"/>
          <w:b/>
          <w:sz w:val="24"/>
          <w:szCs w:val="24"/>
        </w:rPr>
        <w:t>«</w:t>
      </w:r>
      <w:r w:rsidR="00E81F68">
        <w:rPr>
          <w:rFonts w:ascii="Times New Roman" w:hAnsi="Times New Roman"/>
          <w:b/>
          <w:sz w:val="24"/>
          <w:szCs w:val="24"/>
        </w:rPr>
        <w:t>Художественное слово</w:t>
      </w:r>
      <w:r w:rsidR="00E81F68" w:rsidRPr="00E57259">
        <w:rPr>
          <w:rFonts w:ascii="Times New Roman" w:hAnsi="Times New Roman"/>
          <w:b/>
          <w:sz w:val="24"/>
          <w:szCs w:val="24"/>
        </w:rPr>
        <w:t>»</w:t>
      </w:r>
    </w:p>
    <w:p w14:paraId="263FDBEA" w14:textId="77777777" w:rsidR="00E81F68" w:rsidRDefault="00996C9A" w:rsidP="003265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7259">
        <w:rPr>
          <w:rFonts w:ascii="Times New Roman" w:hAnsi="Times New Roman"/>
          <w:b/>
          <w:sz w:val="24"/>
          <w:szCs w:val="24"/>
        </w:rPr>
        <w:t xml:space="preserve">Открытого Республиканского фестиваля-конкурса юных исполнителей </w:t>
      </w:r>
    </w:p>
    <w:p w14:paraId="25B2FD18" w14:textId="7329F2F3" w:rsidR="00BD10EF" w:rsidRDefault="00BD10EF" w:rsidP="00BD10E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307E34">
        <w:rPr>
          <w:rFonts w:ascii="Times New Roman" w:hAnsi="Times New Roman"/>
          <w:b/>
          <w:sz w:val="24"/>
          <w:szCs w:val="24"/>
        </w:rPr>
        <w:t xml:space="preserve">Первые шаги» </w:t>
      </w:r>
    </w:p>
    <w:p w14:paraId="5EA4374A" w14:textId="77777777" w:rsidR="00BD10EF" w:rsidRPr="00C628AF" w:rsidRDefault="00BD10EF" w:rsidP="00BD10EF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C628AF">
        <w:rPr>
          <w:rFonts w:ascii="Times New Roman" w:hAnsi="Times New Roman"/>
          <w:b/>
          <w:color w:val="FF0000"/>
          <w:sz w:val="24"/>
          <w:szCs w:val="24"/>
        </w:rPr>
        <w:t xml:space="preserve">ВНИМАНИЕ! </w:t>
      </w:r>
    </w:p>
    <w:p w14:paraId="5CEA0D37" w14:textId="77777777" w:rsidR="00BD10EF" w:rsidRPr="00C628AF" w:rsidRDefault="00BD10EF" w:rsidP="00BD10EF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C628AF">
        <w:rPr>
          <w:rFonts w:ascii="Times New Roman" w:hAnsi="Times New Roman"/>
          <w:b/>
          <w:color w:val="FF0000"/>
          <w:sz w:val="24"/>
          <w:szCs w:val="24"/>
        </w:rPr>
        <w:t>В связи с ограничительными мерами по количеству участников на мероприятиях Гала концерт конкурса в этом году проводиться не будет!</w:t>
      </w:r>
    </w:p>
    <w:p w14:paraId="1A09D013" w14:textId="77777777" w:rsidR="00BD10EF" w:rsidRPr="00C628AF" w:rsidRDefault="00BD10EF" w:rsidP="00BD10EF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C628AF">
        <w:rPr>
          <w:rFonts w:ascii="Times New Roman" w:hAnsi="Times New Roman"/>
          <w:b/>
          <w:color w:val="FF0000"/>
          <w:sz w:val="24"/>
          <w:szCs w:val="24"/>
        </w:rPr>
        <w:t xml:space="preserve">13 февраля  с 9:00 до 14:00 будет организованна выдача дипломов и наградного материала.   Дипломы также можно будет забрать после 13 февраля в рабочие дни в каб.228 с 9:00 до 17:00 </w:t>
      </w:r>
    </w:p>
    <w:p w14:paraId="05801B42" w14:textId="77777777" w:rsidR="00BD10EF" w:rsidRPr="00C628AF" w:rsidRDefault="00BD10EF" w:rsidP="00BD10EF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C628AF">
        <w:rPr>
          <w:rFonts w:ascii="Times New Roman" w:hAnsi="Times New Roman"/>
          <w:b/>
          <w:color w:val="FF0000"/>
          <w:sz w:val="24"/>
          <w:szCs w:val="24"/>
        </w:rPr>
        <w:t xml:space="preserve">(либо в рабочие дни с 17:00 до 20:00 и выходные дни с 9:00 до 19:00 на вахте по предварительной заявке, можно в ватсап Юлии Васильевне) </w:t>
      </w:r>
    </w:p>
    <w:p w14:paraId="03AA529C" w14:textId="77777777" w:rsidR="00303EC5" w:rsidRPr="00303EC5" w:rsidRDefault="00303EC5" w:rsidP="00303EC5">
      <w:pPr>
        <w:spacing w:after="0" w:line="240" w:lineRule="auto"/>
        <w:jc w:val="center"/>
        <w:rPr>
          <w:rFonts w:ascii="Times New Roman" w:hAnsi="Times New Roman"/>
          <w:b/>
          <w:color w:val="943634"/>
          <w:sz w:val="28"/>
          <w:szCs w:val="24"/>
          <w:lang w:val="en-US"/>
        </w:rPr>
      </w:pPr>
      <w:r w:rsidRPr="00303EC5">
        <w:rPr>
          <w:rFonts w:ascii="Times New Roman" w:hAnsi="Times New Roman"/>
          <w:b/>
          <w:color w:val="943634"/>
          <w:sz w:val="28"/>
          <w:szCs w:val="24"/>
        </w:rPr>
        <w:t xml:space="preserve">Электронный диплом высылаем в ответ на запрос на почту </w:t>
      </w:r>
      <w:hyperlink r:id="rId6" w:history="1">
        <w:r w:rsidRPr="00303EC5">
          <w:rPr>
            <w:rStyle w:val="a4"/>
            <w:rFonts w:ascii="Times New Roman" w:hAnsi="Times New Roman"/>
            <w:b/>
            <w:color w:val="943634"/>
            <w:sz w:val="28"/>
            <w:szCs w:val="24"/>
            <w:lang w:val="en-US"/>
          </w:rPr>
          <w:t>ohv.gdtdim@mail.ru</w:t>
        </w:r>
      </w:hyperlink>
    </w:p>
    <w:p w14:paraId="382FD947" w14:textId="77777777" w:rsidR="00303EC5" w:rsidRPr="00303EC5" w:rsidRDefault="00303EC5" w:rsidP="00303EC5">
      <w:pPr>
        <w:jc w:val="center"/>
        <w:rPr>
          <w:rFonts w:ascii="Times New Roman" w:hAnsi="Times New Roman"/>
          <w:b/>
          <w:color w:val="943634"/>
          <w:sz w:val="28"/>
          <w:szCs w:val="24"/>
          <w:lang w:val="en-US"/>
        </w:rPr>
      </w:pPr>
      <w:r w:rsidRPr="00303EC5">
        <w:rPr>
          <w:rFonts w:ascii="Times New Roman" w:hAnsi="Times New Roman"/>
          <w:b/>
          <w:color w:val="943634"/>
          <w:sz w:val="28"/>
          <w:szCs w:val="24"/>
          <w:lang w:val="en-US"/>
        </w:rPr>
        <w:t>“Просим выслать дипломы конкурса  «Первые шаги» коллектив________”</w:t>
      </w:r>
    </w:p>
    <w:p w14:paraId="1BAEB562" w14:textId="5EE5330B" w:rsidR="00DC3333" w:rsidRPr="003265CE" w:rsidRDefault="00DC3333" w:rsidP="003265CE">
      <w:pPr>
        <w:jc w:val="center"/>
        <w:rPr>
          <w:rFonts w:ascii="Times New Roman" w:eastAsia="Calibri" w:hAnsi="Times New Roman"/>
          <w:b/>
          <w:color w:val="FF0000"/>
          <w:sz w:val="24"/>
          <w:szCs w:val="24"/>
          <w:lang w:eastAsia="en-US"/>
        </w:rPr>
      </w:pPr>
      <w:bookmarkStart w:id="0" w:name="_GoBack"/>
      <w:bookmarkEnd w:id="0"/>
    </w:p>
    <w:tbl>
      <w:tblPr>
        <w:tblpPr w:leftFromText="180" w:rightFromText="180" w:vertAnchor="text" w:tblpX="392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1325"/>
        <w:gridCol w:w="2410"/>
        <w:gridCol w:w="1417"/>
        <w:gridCol w:w="920"/>
        <w:gridCol w:w="2057"/>
        <w:gridCol w:w="1843"/>
      </w:tblGrid>
      <w:tr w:rsidR="007027EF" w:rsidRPr="00E939D8" w14:paraId="571A796E" w14:textId="77777777" w:rsidTr="008005E3">
        <w:tc>
          <w:tcPr>
            <w:tcW w:w="768" w:type="dxa"/>
            <w:shd w:val="clear" w:color="auto" w:fill="auto"/>
          </w:tcPr>
          <w:p w14:paraId="18713636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№п</w:t>
            </w: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val="en-US" w:eastAsia="en-US"/>
              </w:rPr>
              <w:t>/</w:t>
            </w: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325" w:type="dxa"/>
            <w:shd w:val="clear" w:color="auto" w:fill="auto"/>
          </w:tcPr>
          <w:p w14:paraId="4A3985A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Ф.И. участника или название коллектива</w:t>
            </w:r>
          </w:p>
        </w:tc>
        <w:tc>
          <w:tcPr>
            <w:tcW w:w="2410" w:type="dxa"/>
            <w:shd w:val="clear" w:color="auto" w:fill="auto"/>
          </w:tcPr>
          <w:p w14:paraId="1BC8BE1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Наименование образовательной организации, город, район</w:t>
            </w:r>
          </w:p>
        </w:tc>
        <w:tc>
          <w:tcPr>
            <w:tcW w:w="1417" w:type="dxa"/>
            <w:shd w:val="clear" w:color="auto" w:fill="auto"/>
          </w:tcPr>
          <w:p w14:paraId="7F32610F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Номинация,</w:t>
            </w:r>
          </w:p>
          <w:p w14:paraId="4AC2665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репертуар</w:t>
            </w:r>
          </w:p>
        </w:tc>
        <w:tc>
          <w:tcPr>
            <w:tcW w:w="920" w:type="dxa"/>
            <w:shd w:val="clear" w:color="auto" w:fill="auto"/>
          </w:tcPr>
          <w:p w14:paraId="1EDC4AF5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Возрастная группа</w:t>
            </w:r>
          </w:p>
        </w:tc>
        <w:tc>
          <w:tcPr>
            <w:tcW w:w="2057" w:type="dxa"/>
            <w:shd w:val="clear" w:color="auto" w:fill="auto"/>
          </w:tcPr>
          <w:p w14:paraId="04345374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ФИО руководителя,</w:t>
            </w:r>
          </w:p>
          <w:p w14:paraId="66723053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педагога, телефон</w:t>
            </w:r>
          </w:p>
        </w:tc>
        <w:tc>
          <w:tcPr>
            <w:tcW w:w="1843" w:type="dxa"/>
            <w:shd w:val="clear" w:color="auto" w:fill="auto"/>
          </w:tcPr>
          <w:p w14:paraId="45B4E048" w14:textId="77777777" w:rsidR="007027EF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Оргвзнос,</w:t>
            </w:r>
          </w:p>
          <w:p w14:paraId="470CF4DC" w14:textId="77777777" w:rsidR="007027EF" w:rsidRPr="00E939D8" w:rsidRDefault="007027EF" w:rsidP="007027EF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видео </w:t>
            </w:r>
          </w:p>
        </w:tc>
      </w:tr>
      <w:tr w:rsidR="007027EF" w:rsidRPr="00E939D8" w14:paraId="0B063A59" w14:textId="77777777" w:rsidTr="008005E3">
        <w:tc>
          <w:tcPr>
            <w:tcW w:w="10740" w:type="dxa"/>
            <w:gridSpan w:val="7"/>
            <w:shd w:val="clear" w:color="auto" w:fill="auto"/>
          </w:tcPr>
          <w:p w14:paraId="2DB1652D" w14:textId="77777777" w:rsidR="007027EF" w:rsidRPr="00E939D8" w:rsidRDefault="007027EF" w:rsidP="007027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 младшая группа: 4-6 лет</w:t>
            </w:r>
          </w:p>
          <w:p w14:paraId="09833EA0" w14:textId="77777777" w:rsidR="007027EF" w:rsidRPr="00E939D8" w:rsidRDefault="007027EF" w:rsidP="007027E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8005E3" w:rsidRPr="00E939D8" w14:paraId="0F2CD9A9" w14:textId="77777777" w:rsidTr="008005E3">
        <w:tc>
          <w:tcPr>
            <w:tcW w:w="768" w:type="dxa"/>
            <w:shd w:val="clear" w:color="auto" w:fill="auto"/>
          </w:tcPr>
          <w:p w14:paraId="08F920FB" w14:textId="77777777" w:rsidR="008005E3" w:rsidRPr="00E939D8" w:rsidRDefault="008005E3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872FCF2" w14:textId="77777777" w:rsidR="008005E3" w:rsidRPr="00E939D8" w:rsidRDefault="008005E3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Ардуганова Лиана</w:t>
            </w:r>
          </w:p>
        </w:tc>
        <w:tc>
          <w:tcPr>
            <w:tcW w:w="2410" w:type="dxa"/>
            <w:shd w:val="clear" w:color="auto" w:fill="auto"/>
          </w:tcPr>
          <w:p w14:paraId="4E5EBFDB" w14:textId="77777777" w:rsidR="008005E3" w:rsidRPr="008005E3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8005E3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развития детей №2 «Алсу»</w:t>
            </w:r>
          </w:p>
        </w:tc>
        <w:tc>
          <w:tcPr>
            <w:tcW w:w="1417" w:type="dxa"/>
            <w:shd w:val="clear" w:color="auto" w:fill="auto"/>
          </w:tcPr>
          <w:p w14:paraId="23F31CA3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«Победа»</w:t>
            </w:r>
          </w:p>
        </w:tc>
        <w:tc>
          <w:tcPr>
            <w:tcW w:w="920" w:type="dxa"/>
            <w:shd w:val="clear" w:color="auto" w:fill="auto"/>
          </w:tcPr>
          <w:p w14:paraId="409E5828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5A8C030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Альбина Мансуровна</w:t>
            </w:r>
          </w:p>
          <w:p w14:paraId="05E1BA1F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Алина Искандаровна</w:t>
            </w:r>
          </w:p>
        </w:tc>
        <w:tc>
          <w:tcPr>
            <w:tcW w:w="1843" w:type="dxa"/>
            <w:shd w:val="clear" w:color="auto" w:fill="auto"/>
          </w:tcPr>
          <w:p w14:paraId="3FADF215" w14:textId="66DABF71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8005E3" w:rsidRPr="00E939D8" w14:paraId="4F9998D5" w14:textId="77777777" w:rsidTr="008005E3">
        <w:tc>
          <w:tcPr>
            <w:tcW w:w="768" w:type="dxa"/>
            <w:shd w:val="clear" w:color="auto" w:fill="auto"/>
          </w:tcPr>
          <w:p w14:paraId="46A6ED8E" w14:textId="77777777" w:rsidR="008005E3" w:rsidRPr="00E939D8" w:rsidRDefault="008005E3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CF42D2B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Ахмадиева Милана</w:t>
            </w:r>
          </w:p>
        </w:tc>
        <w:tc>
          <w:tcPr>
            <w:tcW w:w="2410" w:type="dxa"/>
            <w:shd w:val="clear" w:color="auto" w:fill="auto"/>
          </w:tcPr>
          <w:p w14:paraId="0E75702A" w14:textId="77777777" w:rsidR="008005E3" w:rsidRPr="008005E3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8005E3">
              <w:rPr>
                <w:rFonts w:ascii="Times New Roman" w:eastAsia="Calibri" w:hAnsi="Times New Roman"/>
                <w:sz w:val="18"/>
                <w:lang w:eastAsia="en-US"/>
              </w:rPr>
              <w:t xml:space="preserve"> “Детский сад общеразвивающего вида с приоритетным осуществлением деятельности по познавательно- речевому и художественно- эстетическому направлению развития детей № 66”Весёлые нотки”</w:t>
            </w:r>
          </w:p>
          <w:p w14:paraId="4A5CAECF" w14:textId="77777777" w:rsidR="008005E3" w:rsidRPr="008005E3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8005E3">
              <w:rPr>
                <w:rFonts w:ascii="Times New Roman" w:eastAsia="Calibri" w:hAnsi="Times New Roman"/>
                <w:sz w:val="18"/>
                <w:lang w:eastAsia="en-US"/>
              </w:rPr>
              <w:t>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60AB13D6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“Стих  о родном городе” Василий  Поляков</w:t>
            </w:r>
          </w:p>
        </w:tc>
        <w:tc>
          <w:tcPr>
            <w:tcW w:w="920" w:type="dxa"/>
            <w:shd w:val="clear" w:color="auto" w:fill="auto"/>
          </w:tcPr>
          <w:p w14:paraId="1E24F460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0ABFD57A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Михайлова Рамзия Иргашовна</w:t>
            </w:r>
          </w:p>
          <w:p w14:paraId="7C6D718C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0DAA0BF6" w14:textId="25FA32E5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8005E3" w:rsidRPr="00E939D8" w14:paraId="767DEB09" w14:textId="77777777" w:rsidTr="008005E3">
        <w:tc>
          <w:tcPr>
            <w:tcW w:w="768" w:type="dxa"/>
            <w:shd w:val="clear" w:color="auto" w:fill="auto"/>
          </w:tcPr>
          <w:p w14:paraId="5289139F" w14:textId="77777777" w:rsidR="008005E3" w:rsidRPr="00E939D8" w:rsidRDefault="008005E3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FC29858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Ахметова Эвелина</w:t>
            </w:r>
          </w:p>
        </w:tc>
        <w:tc>
          <w:tcPr>
            <w:tcW w:w="2410" w:type="dxa"/>
            <w:shd w:val="clear" w:color="auto" w:fill="auto"/>
          </w:tcPr>
          <w:p w14:paraId="175B6327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 14 «Зернышко», г.Набережные Челны, РТ</w:t>
            </w:r>
          </w:p>
        </w:tc>
        <w:tc>
          <w:tcPr>
            <w:tcW w:w="1417" w:type="dxa"/>
            <w:shd w:val="clear" w:color="auto" w:fill="auto"/>
          </w:tcPr>
          <w:p w14:paraId="27F79A53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М.Джалиля «Сон ребенка», </w:t>
            </w:r>
          </w:p>
        </w:tc>
        <w:tc>
          <w:tcPr>
            <w:tcW w:w="920" w:type="dxa"/>
            <w:shd w:val="clear" w:color="auto" w:fill="auto"/>
          </w:tcPr>
          <w:p w14:paraId="60E81CBF" w14:textId="77777777" w:rsidR="008005E3" w:rsidRPr="00E939D8" w:rsidRDefault="008005E3" w:rsidP="0055063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43A3A6E0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Яркова Оксана Владимировна</w:t>
            </w:r>
          </w:p>
          <w:p w14:paraId="7845B0E5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Жаркова Ираида Владимировна</w:t>
            </w:r>
          </w:p>
          <w:p w14:paraId="24A03302" w14:textId="77777777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30D1AA45" w14:textId="211C1C06" w:rsidR="008005E3" w:rsidRPr="00E939D8" w:rsidRDefault="008005E3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19EB8826" w14:textId="77777777" w:rsidTr="008005E3">
        <w:tc>
          <w:tcPr>
            <w:tcW w:w="768" w:type="dxa"/>
            <w:shd w:val="clear" w:color="auto" w:fill="auto"/>
          </w:tcPr>
          <w:p w14:paraId="57AEAD88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3441E9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Бабикова Арина </w:t>
            </w:r>
          </w:p>
        </w:tc>
        <w:tc>
          <w:tcPr>
            <w:tcW w:w="2410" w:type="dxa"/>
            <w:shd w:val="clear" w:color="auto" w:fill="auto"/>
          </w:tcPr>
          <w:p w14:paraId="475634B6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МАДОУ города Набережные Челны «Детский сад общеразвивающего вида с приоритетным осуществлением деятельности по познавательно-речевому </w:t>
            </w: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lastRenderedPageBreak/>
              <w:t>направлению развития детей №20 «Олеся»</w:t>
            </w:r>
          </w:p>
        </w:tc>
        <w:tc>
          <w:tcPr>
            <w:tcW w:w="1417" w:type="dxa"/>
            <w:shd w:val="clear" w:color="auto" w:fill="auto"/>
          </w:tcPr>
          <w:p w14:paraId="51310A40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B4185">
              <w:rPr>
                <w:rFonts w:ascii="Times New Roman" w:eastAsia="Calibri" w:hAnsi="Times New Roman"/>
                <w:lang w:eastAsia="en-US"/>
              </w:rPr>
              <w:lastRenderedPageBreak/>
              <w:t>Художественное слово</w:t>
            </w:r>
          </w:p>
          <w:p w14:paraId="616314D0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B4185">
              <w:rPr>
                <w:rFonts w:ascii="Times New Roman" w:eastAsia="Calibri" w:hAnsi="Times New Roman"/>
                <w:lang w:eastAsia="en-US"/>
              </w:rPr>
              <w:t>«Браво, грации!»,</w:t>
            </w:r>
          </w:p>
        </w:tc>
        <w:tc>
          <w:tcPr>
            <w:tcW w:w="920" w:type="dxa"/>
            <w:shd w:val="clear" w:color="auto" w:fill="auto"/>
          </w:tcPr>
          <w:p w14:paraId="3122480E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B4185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0B33086C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B4185">
              <w:rPr>
                <w:rFonts w:ascii="Times New Roman" w:eastAsia="Calibri" w:hAnsi="Times New Roman"/>
                <w:lang w:eastAsia="en-US"/>
              </w:rPr>
              <w:t>Гизатуллина Альбина Юрьевна</w:t>
            </w:r>
          </w:p>
          <w:p w14:paraId="3FD6C7B7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2DB87EF7" w14:textId="6634DAED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CB4185"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CB4185" w:rsidRPr="00E939D8" w14:paraId="2CE84D1F" w14:textId="77777777" w:rsidTr="008005E3">
        <w:tc>
          <w:tcPr>
            <w:tcW w:w="768" w:type="dxa"/>
            <w:shd w:val="clear" w:color="auto" w:fill="auto"/>
          </w:tcPr>
          <w:p w14:paraId="7BD2D90A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2DD608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Батталова Амалия </w:t>
            </w:r>
          </w:p>
        </w:tc>
        <w:tc>
          <w:tcPr>
            <w:tcW w:w="2410" w:type="dxa"/>
            <w:shd w:val="clear" w:color="auto" w:fill="auto"/>
          </w:tcPr>
          <w:p w14:paraId="61CCD35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«Непоседы» №113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9D38DB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Корней Чуковский «Мойдодыр»</w:t>
            </w:r>
          </w:p>
        </w:tc>
        <w:tc>
          <w:tcPr>
            <w:tcW w:w="920" w:type="dxa"/>
            <w:shd w:val="clear" w:color="auto" w:fill="auto"/>
          </w:tcPr>
          <w:p w14:paraId="13F05D4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738392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Хрусталева Ксения Михайловна</w:t>
            </w:r>
          </w:p>
          <w:p w14:paraId="12F643E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Исанова Гулия Фаритовна</w:t>
            </w:r>
          </w:p>
        </w:tc>
        <w:tc>
          <w:tcPr>
            <w:tcW w:w="1843" w:type="dxa"/>
            <w:shd w:val="clear" w:color="auto" w:fill="auto"/>
          </w:tcPr>
          <w:p w14:paraId="0C978C26" w14:textId="3C1F1F16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CB4185" w:rsidRPr="00E939D8" w14:paraId="700927F2" w14:textId="77777777" w:rsidTr="008005E3">
        <w:tc>
          <w:tcPr>
            <w:tcW w:w="768" w:type="dxa"/>
            <w:shd w:val="clear" w:color="auto" w:fill="auto"/>
          </w:tcPr>
          <w:p w14:paraId="66E36464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C8F5121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Бурматов Артур </w:t>
            </w:r>
          </w:p>
        </w:tc>
        <w:tc>
          <w:tcPr>
            <w:tcW w:w="2410" w:type="dxa"/>
            <w:shd w:val="clear" w:color="auto" w:fill="auto"/>
          </w:tcPr>
          <w:p w14:paraId="6128420B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607A7EC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И.Мазнин “Давайте дружить”</w:t>
            </w:r>
          </w:p>
        </w:tc>
        <w:tc>
          <w:tcPr>
            <w:tcW w:w="920" w:type="dxa"/>
            <w:shd w:val="clear" w:color="auto" w:fill="auto"/>
          </w:tcPr>
          <w:p w14:paraId="565E8FE1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(5 лет)</w:t>
            </w:r>
          </w:p>
        </w:tc>
        <w:tc>
          <w:tcPr>
            <w:tcW w:w="2057" w:type="dxa"/>
            <w:shd w:val="clear" w:color="auto" w:fill="auto"/>
          </w:tcPr>
          <w:p w14:paraId="04C280A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ГульфияРахимовна</w:t>
            </w:r>
          </w:p>
          <w:p w14:paraId="34CF7A2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Мухаметгареева Розалия Эрнистовна</w:t>
            </w:r>
          </w:p>
        </w:tc>
        <w:tc>
          <w:tcPr>
            <w:tcW w:w="1843" w:type="dxa"/>
            <w:shd w:val="clear" w:color="auto" w:fill="auto"/>
          </w:tcPr>
          <w:p w14:paraId="168E66C4" w14:textId="718DAD89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CB4185" w:rsidRPr="00E939D8" w14:paraId="6139E83F" w14:textId="77777777" w:rsidTr="008005E3">
        <w:tc>
          <w:tcPr>
            <w:tcW w:w="768" w:type="dxa"/>
            <w:shd w:val="clear" w:color="auto" w:fill="auto"/>
          </w:tcPr>
          <w:p w14:paraId="2A4E5857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A9FCAF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Диляра</w:t>
            </w:r>
          </w:p>
        </w:tc>
        <w:tc>
          <w:tcPr>
            <w:tcW w:w="2410" w:type="dxa"/>
            <w:shd w:val="clear" w:color="auto" w:fill="auto"/>
          </w:tcPr>
          <w:p w14:paraId="7F3A128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71E6036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,ӘминәБикчантаева “Әлифбам”</w:t>
            </w:r>
          </w:p>
        </w:tc>
        <w:tc>
          <w:tcPr>
            <w:tcW w:w="920" w:type="dxa"/>
            <w:shd w:val="clear" w:color="auto" w:fill="auto"/>
          </w:tcPr>
          <w:p w14:paraId="201EA84C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532B1F8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ВахитоваАльфияРавильевна, Гиздатуллина Айгуль Мирзаяновна,</w:t>
            </w:r>
          </w:p>
          <w:p w14:paraId="38659FE4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Салихова Люза Тавтиловна,</w:t>
            </w:r>
          </w:p>
        </w:tc>
        <w:tc>
          <w:tcPr>
            <w:tcW w:w="1843" w:type="dxa"/>
            <w:shd w:val="clear" w:color="auto" w:fill="auto"/>
          </w:tcPr>
          <w:p w14:paraId="2DB3AE7E" w14:textId="27253494" w:rsidR="00CB4185" w:rsidRPr="00E939D8" w:rsidRDefault="00CB4185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6170F1D0" w14:textId="77777777" w:rsidTr="008005E3">
        <w:tc>
          <w:tcPr>
            <w:tcW w:w="768" w:type="dxa"/>
            <w:shd w:val="clear" w:color="auto" w:fill="auto"/>
          </w:tcPr>
          <w:p w14:paraId="058F95E0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07575C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Газимьянова Айсылу  </w:t>
            </w:r>
          </w:p>
        </w:tc>
        <w:tc>
          <w:tcPr>
            <w:tcW w:w="2410" w:type="dxa"/>
            <w:shd w:val="clear" w:color="auto" w:fill="auto"/>
          </w:tcPr>
          <w:p w14:paraId="6535725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 комбинированного вида №109 «Курай»,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E6F91D3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Барто «Помощница»</w:t>
            </w:r>
          </w:p>
        </w:tc>
        <w:tc>
          <w:tcPr>
            <w:tcW w:w="920" w:type="dxa"/>
            <w:shd w:val="clear" w:color="auto" w:fill="auto"/>
          </w:tcPr>
          <w:p w14:paraId="293A23EB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3680C72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Даутова Эльвира Фирдусовна,</w:t>
            </w:r>
          </w:p>
          <w:p w14:paraId="0565531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Сибгаева Лилия Азгаровна </w:t>
            </w:r>
          </w:p>
        </w:tc>
        <w:tc>
          <w:tcPr>
            <w:tcW w:w="1843" w:type="dxa"/>
            <w:shd w:val="clear" w:color="auto" w:fill="auto"/>
          </w:tcPr>
          <w:p w14:paraId="1B31D2CE" w14:textId="247F64A9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77EAE639" w14:textId="77777777" w:rsidTr="008005E3">
        <w:tc>
          <w:tcPr>
            <w:tcW w:w="768" w:type="dxa"/>
            <w:shd w:val="clear" w:color="auto" w:fill="auto"/>
          </w:tcPr>
          <w:p w14:paraId="44F9B59E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AB94E4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Гараева Мадина</w:t>
            </w:r>
          </w:p>
        </w:tc>
        <w:tc>
          <w:tcPr>
            <w:tcW w:w="2410" w:type="dxa"/>
            <w:shd w:val="clear" w:color="auto" w:fill="auto"/>
          </w:tcPr>
          <w:p w14:paraId="71FDF35B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Карабашский детский сад общеразвивающего вида №2 «Ляйсан» Бугульминского муниципального района Республики Татарстан</w:t>
            </w:r>
          </w:p>
        </w:tc>
        <w:tc>
          <w:tcPr>
            <w:tcW w:w="1417" w:type="dxa"/>
            <w:shd w:val="clear" w:color="auto" w:fill="auto"/>
          </w:tcPr>
          <w:p w14:paraId="366DCEEA" w14:textId="77777777" w:rsidR="00CB4185" w:rsidRPr="00E939D8" w:rsidRDefault="00CB4185" w:rsidP="007027EF">
            <w:pPr>
              <w:rPr>
                <w:rFonts w:eastAsia="Calibri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«Я так тебя люблю»</w:t>
            </w:r>
          </w:p>
        </w:tc>
        <w:tc>
          <w:tcPr>
            <w:tcW w:w="920" w:type="dxa"/>
            <w:shd w:val="clear" w:color="auto" w:fill="auto"/>
          </w:tcPr>
          <w:p w14:paraId="2DA7AD5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4-6лет</w:t>
            </w:r>
          </w:p>
        </w:tc>
        <w:tc>
          <w:tcPr>
            <w:tcW w:w="2057" w:type="dxa"/>
            <w:shd w:val="clear" w:color="auto" w:fill="auto"/>
          </w:tcPr>
          <w:p w14:paraId="274EA0AF" w14:textId="2B74E3C1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Гильязова Гульнара Ганиевна</w:t>
            </w: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, </w:t>
            </w:r>
            <w:r w:rsidRPr="00E939D8">
              <w:rPr>
                <w:rFonts w:ascii="Times New Roman" w:eastAsia="Calibri" w:hAnsi="Times New Roman"/>
                <w:lang w:eastAsia="en-US"/>
              </w:rPr>
              <w:t>Мирзахметова Лилия Илдаровна</w:t>
            </w:r>
          </w:p>
          <w:p w14:paraId="0E77131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092552EC" w14:textId="4FA1B8E0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7BA06244" w14:textId="77777777" w:rsidTr="008005E3">
        <w:tc>
          <w:tcPr>
            <w:tcW w:w="768" w:type="dxa"/>
            <w:shd w:val="clear" w:color="auto" w:fill="auto"/>
          </w:tcPr>
          <w:p w14:paraId="098F0548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ECA564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Гарипова </w:t>
            </w:r>
          </w:p>
          <w:p w14:paraId="435CA15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Адилә</w:t>
            </w:r>
          </w:p>
        </w:tc>
        <w:tc>
          <w:tcPr>
            <w:tcW w:w="2410" w:type="dxa"/>
            <w:shd w:val="clear" w:color="auto" w:fill="auto"/>
          </w:tcPr>
          <w:p w14:paraId="53A614E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№94 «Лилия»</w:t>
            </w:r>
          </w:p>
        </w:tc>
        <w:tc>
          <w:tcPr>
            <w:tcW w:w="1417" w:type="dxa"/>
            <w:shd w:val="clear" w:color="auto" w:fill="auto"/>
          </w:tcPr>
          <w:p w14:paraId="257D4973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Абдулла Алиш, </w:t>
            </w:r>
          </w:p>
          <w:p w14:paraId="52777E98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“Бал корты һәм Шөпшә” </w:t>
            </w:r>
          </w:p>
        </w:tc>
        <w:tc>
          <w:tcPr>
            <w:tcW w:w="920" w:type="dxa"/>
            <w:shd w:val="clear" w:color="auto" w:fill="auto"/>
          </w:tcPr>
          <w:p w14:paraId="4D40617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39E6E5D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Хасанова Разина Миннеахметовна, </w:t>
            </w:r>
          </w:p>
          <w:p w14:paraId="6A0B84D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ТиллоеваЗайнабМахмадкуловна</w:t>
            </w:r>
          </w:p>
        </w:tc>
        <w:tc>
          <w:tcPr>
            <w:tcW w:w="1843" w:type="dxa"/>
            <w:shd w:val="clear" w:color="auto" w:fill="auto"/>
          </w:tcPr>
          <w:p w14:paraId="56F477AF" w14:textId="26BA1E50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CB4185" w:rsidRPr="00E939D8" w14:paraId="75033A0B" w14:textId="77777777" w:rsidTr="008005E3">
        <w:tc>
          <w:tcPr>
            <w:tcW w:w="768" w:type="dxa"/>
            <w:shd w:val="clear" w:color="auto" w:fill="auto"/>
          </w:tcPr>
          <w:p w14:paraId="52E6C7E8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A8FFD33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Аделия</w:t>
            </w:r>
          </w:p>
        </w:tc>
        <w:tc>
          <w:tcPr>
            <w:tcW w:w="2410" w:type="dxa"/>
            <w:shd w:val="clear" w:color="auto" w:fill="auto"/>
          </w:tcPr>
          <w:p w14:paraId="00F1794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AC6541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Факил Сафин “Тугантелдә җырыбыз”</w:t>
            </w:r>
          </w:p>
        </w:tc>
        <w:tc>
          <w:tcPr>
            <w:tcW w:w="920" w:type="dxa"/>
            <w:shd w:val="clear" w:color="auto" w:fill="auto"/>
          </w:tcPr>
          <w:p w14:paraId="3593B74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(5 лет)</w:t>
            </w:r>
          </w:p>
        </w:tc>
        <w:tc>
          <w:tcPr>
            <w:tcW w:w="2057" w:type="dxa"/>
            <w:shd w:val="clear" w:color="auto" w:fill="auto"/>
          </w:tcPr>
          <w:p w14:paraId="7EEB7024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Хузина Лейсан Даниловна-</w:t>
            </w:r>
          </w:p>
          <w:p w14:paraId="293A024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НигматзяноваФирдаусаГилязетдиновна-.</w:t>
            </w:r>
          </w:p>
        </w:tc>
        <w:tc>
          <w:tcPr>
            <w:tcW w:w="1843" w:type="dxa"/>
            <w:shd w:val="clear" w:color="auto" w:fill="auto"/>
          </w:tcPr>
          <w:p w14:paraId="31751DC1" w14:textId="27A54562" w:rsidR="00CB4185" w:rsidRPr="00E939D8" w:rsidRDefault="00CB4185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6D9C9619" w14:textId="77777777" w:rsidTr="008005E3">
        <w:tc>
          <w:tcPr>
            <w:tcW w:w="768" w:type="dxa"/>
            <w:shd w:val="clear" w:color="auto" w:fill="auto"/>
          </w:tcPr>
          <w:p w14:paraId="17D6BC66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406470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Гатауллин Амир</w:t>
            </w:r>
          </w:p>
        </w:tc>
        <w:tc>
          <w:tcPr>
            <w:tcW w:w="2410" w:type="dxa"/>
            <w:shd w:val="clear" w:color="auto" w:fill="auto"/>
          </w:tcPr>
          <w:p w14:paraId="1FDFDDAB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 - речевому направлению развития воспитанников №100 "Жар - птица"</w:t>
            </w:r>
          </w:p>
        </w:tc>
        <w:tc>
          <w:tcPr>
            <w:tcW w:w="1417" w:type="dxa"/>
            <w:shd w:val="clear" w:color="auto" w:fill="auto"/>
          </w:tcPr>
          <w:p w14:paraId="6A47A1D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«Туганҗир»  Резеды Валеевой</w:t>
            </w:r>
          </w:p>
        </w:tc>
        <w:tc>
          <w:tcPr>
            <w:tcW w:w="920" w:type="dxa"/>
            <w:shd w:val="clear" w:color="auto" w:fill="auto"/>
          </w:tcPr>
          <w:p w14:paraId="5918A233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21136A5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Газизуллина Лейла Ниязовна,</w:t>
            </w:r>
          </w:p>
          <w:p w14:paraId="00E3C0C9" w14:textId="77777777" w:rsidR="00CB4185" w:rsidRPr="00E939D8" w:rsidRDefault="00CB4185" w:rsidP="007027EF">
            <w:pPr>
              <w:widowControl w:val="0"/>
              <w:tabs>
                <w:tab w:val="left" w:pos="1772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АхсановаРамзиляРанасовна</w:t>
            </w:r>
          </w:p>
        </w:tc>
        <w:tc>
          <w:tcPr>
            <w:tcW w:w="1843" w:type="dxa"/>
            <w:shd w:val="clear" w:color="auto" w:fill="auto"/>
          </w:tcPr>
          <w:p w14:paraId="3C679A70" w14:textId="27DB6D3C" w:rsidR="00CB4185" w:rsidRPr="00E939D8" w:rsidRDefault="00CB4185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0EB1D9C3" w14:textId="77777777" w:rsidTr="008005E3">
        <w:tc>
          <w:tcPr>
            <w:tcW w:w="768" w:type="dxa"/>
            <w:shd w:val="clear" w:color="auto" w:fill="auto"/>
          </w:tcPr>
          <w:p w14:paraId="2B373977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0A451CB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Гатауллина Эмилия</w:t>
            </w:r>
          </w:p>
        </w:tc>
        <w:tc>
          <w:tcPr>
            <w:tcW w:w="2410" w:type="dxa"/>
            <w:shd w:val="clear" w:color="auto" w:fill="auto"/>
          </w:tcPr>
          <w:p w14:paraId="3AE277C4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МАДОУ “Детский сад общеразвивающего вида с приоритетным осуществлением деятельности по познавательно-речевому направлению развития воспитанников</w:t>
            </w:r>
          </w:p>
          <w:p w14:paraId="1D197BB0" w14:textId="77777777" w:rsidR="00CB4185" w:rsidRPr="00CB4185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 №108 “Счастливое детство”</w:t>
            </w:r>
          </w:p>
        </w:tc>
        <w:tc>
          <w:tcPr>
            <w:tcW w:w="1417" w:type="dxa"/>
            <w:shd w:val="clear" w:color="auto" w:fill="auto"/>
          </w:tcPr>
          <w:p w14:paraId="75AAD9F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Р.Сәетгәрәева “Җырчыбуласымкилә!”</w:t>
            </w:r>
          </w:p>
        </w:tc>
        <w:tc>
          <w:tcPr>
            <w:tcW w:w="920" w:type="dxa"/>
            <w:shd w:val="clear" w:color="auto" w:fill="auto"/>
          </w:tcPr>
          <w:p w14:paraId="3677C59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2BE355C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Капитонова Ирина Петровна, Шайхутдинова Чулпан Миндилевна, </w:t>
            </w:r>
          </w:p>
          <w:p w14:paraId="4B5E375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Киямова Айсылу Ришатовна</w:t>
            </w:r>
          </w:p>
        </w:tc>
        <w:tc>
          <w:tcPr>
            <w:tcW w:w="1843" w:type="dxa"/>
            <w:shd w:val="clear" w:color="auto" w:fill="auto"/>
          </w:tcPr>
          <w:p w14:paraId="787DD719" w14:textId="51586898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CB4185" w:rsidRPr="00E939D8" w14:paraId="252831C7" w14:textId="77777777" w:rsidTr="008005E3">
        <w:tc>
          <w:tcPr>
            <w:tcW w:w="768" w:type="dxa"/>
            <w:shd w:val="clear" w:color="auto" w:fill="auto"/>
          </w:tcPr>
          <w:p w14:paraId="57FBD518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32AEFF4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 Булат</w:t>
            </w:r>
          </w:p>
          <w:p w14:paraId="5144559B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4594FFC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МАДОУ «Детский сад комбинированного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вида </w:t>
            </w:r>
          </w:p>
          <w:p w14:paraId="0025B21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106 «Забава»</w:t>
            </w:r>
          </w:p>
          <w:p w14:paraId="412ED22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C423223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“Кирәкми сугыш”</w:t>
            </w:r>
          </w:p>
          <w:p w14:paraId="528A4181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(автор неизвестен) </w:t>
            </w:r>
          </w:p>
        </w:tc>
        <w:tc>
          <w:tcPr>
            <w:tcW w:w="920" w:type="dxa"/>
            <w:shd w:val="clear" w:color="auto" w:fill="auto"/>
          </w:tcPr>
          <w:p w14:paraId="1CFFD51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D9DD9E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Огейчук Лидия Фаритовна</w:t>
            </w:r>
          </w:p>
          <w:p w14:paraId="4BBD1589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Низамиева Олеся Николаевна</w:t>
            </w:r>
          </w:p>
        </w:tc>
        <w:tc>
          <w:tcPr>
            <w:tcW w:w="1843" w:type="dxa"/>
            <w:shd w:val="clear" w:color="auto" w:fill="auto"/>
          </w:tcPr>
          <w:p w14:paraId="2FEFFF76" w14:textId="50E757CC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 xml:space="preserve">Диплом Лауреата 3 </w:t>
            </w:r>
            <w:r>
              <w:rPr>
                <w:rFonts w:ascii="Times New Roman" w:hAnsi="Times New Roman"/>
                <w:lang w:val="tt-RU"/>
              </w:rPr>
              <w:lastRenderedPageBreak/>
              <w:t>степени</w:t>
            </w:r>
          </w:p>
        </w:tc>
      </w:tr>
      <w:tr w:rsidR="00CB4185" w:rsidRPr="00E939D8" w14:paraId="06F3272E" w14:textId="77777777" w:rsidTr="008005E3">
        <w:tc>
          <w:tcPr>
            <w:tcW w:w="768" w:type="dxa"/>
            <w:shd w:val="clear" w:color="auto" w:fill="auto"/>
          </w:tcPr>
          <w:p w14:paraId="120A65F4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3F6002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Гиздатуллина Зарина</w:t>
            </w:r>
          </w:p>
        </w:tc>
        <w:tc>
          <w:tcPr>
            <w:tcW w:w="2410" w:type="dxa"/>
            <w:shd w:val="clear" w:color="auto" w:fill="auto"/>
          </w:tcPr>
          <w:p w14:paraId="7F6FDE8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1B9F55C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Роберт Миңнуллин“Явакарлар, яңакарлар...”</w:t>
            </w:r>
          </w:p>
        </w:tc>
        <w:tc>
          <w:tcPr>
            <w:tcW w:w="920" w:type="dxa"/>
            <w:shd w:val="clear" w:color="auto" w:fill="auto"/>
          </w:tcPr>
          <w:p w14:paraId="560682F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(4 года)</w:t>
            </w:r>
          </w:p>
        </w:tc>
        <w:tc>
          <w:tcPr>
            <w:tcW w:w="2057" w:type="dxa"/>
            <w:shd w:val="clear" w:color="auto" w:fill="auto"/>
          </w:tcPr>
          <w:p w14:paraId="52DC296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Гиздатуллина Айгуль Ильдаровна, Гайнуллина Диляра Флуновна</w:t>
            </w:r>
          </w:p>
        </w:tc>
        <w:tc>
          <w:tcPr>
            <w:tcW w:w="1843" w:type="dxa"/>
            <w:shd w:val="clear" w:color="auto" w:fill="auto"/>
          </w:tcPr>
          <w:p w14:paraId="632E6C07" w14:textId="69D24F59" w:rsidR="00CB4185" w:rsidRPr="00E939D8" w:rsidRDefault="00CB4185" w:rsidP="007027EF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52475A2A" w14:textId="77777777" w:rsidTr="008005E3">
        <w:tc>
          <w:tcPr>
            <w:tcW w:w="768" w:type="dxa"/>
            <w:shd w:val="clear" w:color="auto" w:fill="auto"/>
          </w:tcPr>
          <w:p w14:paraId="3932D2FF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DD55ED2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Гильфанова Рената </w:t>
            </w:r>
          </w:p>
        </w:tc>
        <w:tc>
          <w:tcPr>
            <w:tcW w:w="2410" w:type="dxa"/>
            <w:shd w:val="clear" w:color="auto" w:fill="auto"/>
          </w:tcPr>
          <w:p w14:paraId="751EA652" w14:textId="764C9E30" w:rsidR="00CB4185" w:rsidRPr="00CB4185" w:rsidRDefault="00CB4185" w:rsidP="00CB4185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</w:t>
            </w:r>
            <w:r>
              <w:rPr>
                <w:rFonts w:ascii="Times New Roman" w:eastAsia="Calibri" w:hAnsi="Times New Roman"/>
                <w:sz w:val="18"/>
                <w:lang w:eastAsia="en-US"/>
              </w:rPr>
              <w:t xml:space="preserve"> </w:t>
            </w: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«Детский сад общеразвивающего вида с приоритетным осуществлением деятельности по познавательно – речевому направлению развития детей  №62 «Весняночка» г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3DF7BBF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Җәлил “Джим” поэмасыннанөзек</w:t>
            </w:r>
          </w:p>
        </w:tc>
        <w:tc>
          <w:tcPr>
            <w:tcW w:w="920" w:type="dxa"/>
            <w:shd w:val="clear" w:color="auto" w:fill="auto"/>
          </w:tcPr>
          <w:p w14:paraId="1F9B0DDA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4-6 лет</w:t>
            </w:r>
          </w:p>
        </w:tc>
        <w:tc>
          <w:tcPr>
            <w:tcW w:w="2057" w:type="dxa"/>
            <w:shd w:val="clear" w:color="auto" w:fill="auto"/>
          </w:tcPr>
          <w:p w14:paraId="1A6F3844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Камалова Гульназ Зафировна, </w:t>
            </w:r>
          </w:p>
          <w:p w14:paraId="37CE5AE6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Зайнуллина Альфия Вахитовна</w:t>
            </w:r>
          </w:p>
        </w:tc>
        <w:tc>
          <w:tcPr>
            <w:tcW w:w="1843" w:type="dxa"/>
            <w:shd w:val="clear" w:color="auto" w:fill="auto"/>
          </w:tcPr>
          <w:p w14:paraId="02820D5D" w14:textId="68229489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CB4185" w:rsidRPr="00E939D8" w14:paraId="79AE6A98" w14:textId="77777777" w:rsidTr="008005E3">
        <w:tc>
          <w:tcPr>
            <w:tcW w:w="768" w:type="dxa"/>
            <w:shd w:val="clear" w:color="auto" w:fill="auto"/>
          </w:tcPr>
          <w:p w14:paraId="165ACBA3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442F68B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Гилязова Амира </w:t>
            </w:r>
          </w:p>
        </w:tc>
        <w:tc>
          <w:tcPr>
            <w:tcW w:w="2410" w:type="dxa"/>
            <w:shd w:val="clear" w:color="auto" w:fill="auto"/>
          </w:tcPr>
          <w:p w14:paraId="07F91388" w14:textId="419DDA45" w:rsidR="00CB4185" w:rsidRPr="00CB4185" w:rsidRDefault="00CB4185" w:rsidP="007027EF">
            <w:pPr>
              <w:spacing w:after="3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МБДОУ Джалильский детский сад №6 "Теремок" общеразвивающего вида Сармановского муниципального района </w:t>
            </w:r>
          </w:p>
        </w:tc>
        <w:tc>
          <w:tcPr>
            <w:tcW w:w="1417" w:type="dxa"/>
            <w:shd w:val="clear" w:color="auto" w:fill="auto"/>
          </w:tcPr>
          <w:p w14:paraId="796F047F" w14:textId="77777777" w:rsidR="00CB4185" w:rsidRPr="00E939D8" w:rsidRDefault="00CB4185" w:rsidP="007027EF">
            <w:pPr>
              <w:spacing w:after="18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«Ял ит әнием»</w:t>
            </w:r>
          </w:p>
          <w:p w14:paraId="330C6FE7" w14:textId="77777777" w:rsidR="00CB4185" w:rsidRPr="00E939D8" w:rsidRDefault="00CB4185" w:rsidP="007027EF">
            <w:pPr>
              <w:spacing w:after="18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М.Садри</w:t>
            </w:r>
          </w:p>
        </w:tc>
        <w:tc>
          <w:tcPr>
            <w:tcW w:w="920" w:type="dxa"/>
            <w:shd w:val="clear" w:color="auto" w:fill="auto"/>
          </w:tcPr>
          <w:p w14:paraId="7F2DBCD1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18B19E3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Хабилова Рушания Анасовна</w:t>
            </w:r>
          </w:p>
          <w:p w14:paraId="710F098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8ED7BAC" w14:textId="06696D0E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19BE46EB" w14:textId="77777777" w:rsidTr="008005E3">
        <w:tc>
          <w:tcPr>
            <w:tcW w:w="768" w:type="dxa"/>
            <w:shd w:val="clear" w:color="auto" w:fill="auto"/>
          </w:tcPr>
          <w:p w14:paraId="333C45C0" w14:textId="77777777" w:rsidR="00CB4185" w:rsidRPr="00E939D8" w:rsidRDefault="00CB4185" w:rsidP="007027EF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A4CAC6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Гимаева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Айзиля</w:t>
            </w:r>
          </w:p>
        </w:tc>
        <w:tc>
          <w:tcPr>
            <w:tcW w:w="2410" w:type="dxa"/>
            <w:shd w:val="clear" w:color="auto" w:fill="auto"/>
          </w:tcPr>
          <w:p w14:paraId="5A7E69C5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EAC848E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 Мөҗәһит Әхмәтҗанов “Матурлык”</w:t>
            </w:r>
          </w:p>
        </w:tc>
        <w:tc>
          <w:tcPr>
            <w:tcW w:w="920" w:type="dxa"/>
            <w:shd w:val="clear" w:color="auto" w:fill="auto"/>
          </w:tcPr>
          <w:p w14:paraId="7B661B31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(5 лет)</w:t>
            </w:r>
          </w:p>
        </w:tc>
        <w:tc>
          <w:tcPr>
            <w:tcW w:w="2057" w:type="dxa"/>
            <w:shd w:val="clear" w:color="auto" w:fill="auto"/>
          </w:tcPr>
          <w:p w14:paraId="172E1E50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  <w:p w14:paraId="5F4DB21C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Хайбрахманова Гульзиряк Газинуровна, </w:t>
            </w:r>
          </w:p>
          <w:p w14:paraId="42B6CE37" w14:textId="77777777" w:rsidR="00CB4185" w:rsidRPr="00E939D8" w:rsidRDefault="00CB4185" w:rsidP="007027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Фардеева Равиля Насибулловна</w:t>
            </w:r>
          </w:p>
        </w:tc>
        <w:tc>
          <w:tcPr>
            <w:tcW w:w="1843" w:type="dxa"/>
            <w:shd w:val="clear" w:color="auto" w:fill="auto"/>
          </w:tcPr>
          <w:p w14:paraId="7A11D8FC" w14:textId="192B099E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5DB71828" w14:textId="77777777" w:rsidTr="008005E3">
        <w:tc>
          <w:tcPr>
            <w:tcW w:w="768" w:type="dxa"/>
            <w:shd w:val="clear" w:color="auto" w:fill="auto"/>
          </w:tcPr>
          <w:p w14:paraId="6EC3AF5F" w14:textId="77777777" w:rsidR="00CB4185" w:rsidRPr="00E939D8" w:rsidRDefault="00CB4185" w:rsidP="002B007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42BCE37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Денисова Анастасия</w:t>
            </w:r>
          </w:p>
        </w:tc>
        <w:tc>
          <w:tcPr>
            <w:tcW w:w="2410" w:type="dxa"/>
            <w:shd w:val="clear" w:color="auto" w:fill="auto"/>
          </w:tcPr>
          <w:p w14:paraId="7F92F3CF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 29 детский сад комбинированного вида «Берёзка»</w:t>
            </w:r>
          </w:p>
          <w:p w14:paraId="43A0589D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79746828" w14:textId="745D8E6C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Приезжайте в гости» </w:t>
            </w:r>
          </w:p>
          <w:p w14:paraId="01CCC0AB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Р. Миннулин</w:t>
            </w:r>
          </w:p>
        </w:tc>
        <w:tc>
          <w:tcPr>
            <w:tcW w:w="920" w:type="dxa"/>
            <w:shd w:val="clear" w:color="auto" w:fill="auto"/>
          </w:tcPr>
          <w:p w14:paraId="27081699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7C57A114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Галиуллина Э.Н</w:t>
            </w:r>
          </w:p>
          <w:p w14:paraId="48CB87A2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Герасимова Е.В.</w:t>
            </w:r>
          </w:p>
          <w:p w14:paraId="431F25FF" w14:textId="77777777" w:rsidR="00CB4185" w:rsidRPr="00E939D8" w:rsidRDefault="00CB4185" w:rsidP="002B0075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Капустина О.Д</w:t>
            </w:r>
          </w:p>
        </w:tc>
        <w:tc>
          <w:tcPr>
            <w:tcW w:w="1843" w:type="dxa"/>
            <w:shd w:val="clear" w:color="auto" w:fill="auto"/>
          </w:tcPr>
          <w:p w14:paraId="1D0180CE" w14:textId="0AB7231A" w:rsidR="00CB4185" w:rsidRPr="00E939D8" w:rsidRDefault="00CB4185" w:rsidP="002B007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CB4185" w:rsidRPr="00E939D8" w14:paraId="1749AFAA" w14:textId="77777777" w:rsidTr="008005E3">
        <w:tc>
          <w:tcPr>
            <w:tcW w:w="768" w:type="dxa"/>
            <w:shd w:val="clear" w:color="auto" w:fill="auto"/>
          </w:tcPr>
          <w:p w14:paraId="54268EA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63B412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Егорова Илана</w:t>
            </w:r>
          </w:p>
        </w:tc>
        <w:tc>
          <w:tcPr>
            <w:tcW w:w="2410" w:type="dxa"/>
            <w:shd w:val="clear" w:color="auto" w:fill="auto"/>
          </w:tcPr>
          <w:p w14:paraId="0A3F86FB" w14:textId="27CBD02A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развития детей №28 «Снежинка» г. Набережные Челны РТ</w:t>
            </w:r>
          </w:p>
        </w:tc>
        <w:tc>
          <w:tcPr>
            <w:tcW w:w="1417" w:type="dxa"/>
            <w:shd w:val="clear" w:color="auto" w:fill="auto"/>
          </w:tcPr>
          <w:p w14:paraId="422A10C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62D30BC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55775E1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Белоногова Елена</w:t>
            </w:r>
          </w:p>
          <w:p w14:paraId="5F620DF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Владимировна</w:t>
            </w:r>
          </w:p>
          <w:p w14:paraId="4FBECCF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ИсхаковаРафиса</w:t>
            </w:r>
          </w:p>
          <w:p w14:paraId="65CA12D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Талгатовна</w:t>
            </w:r>
          </w:p>
        </w:tc>
        <w:tc>
          <w:tcPr>
            <w:tcW w:w="1843" w:type="dxa"/>
            <w:shd w:val="clear" w:color="auto" w:fill="auto"/>
          </w:tcPr>
          <w:p w14:paraId="1440DC22" w14:textId="1D5FF56F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CB4185" w:rsidRPr="00E939D8" w14:paraId="50D0FAAB" w14:textId="77777777" w:rsidTr="008005E3">
        <w:tc>
          <w:tcPr>
            <w:tcW w:w="768" w:type="dxa"/>
            <w:shd w:val="clear" w:color="auto" w:fill="auto"/>
          </w:tcPr>
          <w:p w14:paraId="00E4BFCA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29E503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Ермиева Ралина</w:t>
            </w:r>
          </w:p>
        </w:tc>
        <w:tc>
          <w:tcPr>
            <w:tcW w:w="2410" w:type="dxa"/>
            <w:shd w:val="clear" w:color="auto" w:fill="auto"/>
          </w:tcPr>
          <w:p w14:paraId="6E794CA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Детский сад №15 «Кубэлэк»</w:t>
            </w:r>
          </w:p>
          <w:p w14:paraId="3E7E070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3E023C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«Сөембикә манарасы»</w:t>
            </w:r>
          </w:p>
          <w:p w14:paraId="48C8944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(Лена Шагыйрьҗан) </w:t>
            </w:r>
          </w:p>
        </w:tc>
        <w:tc>
          <w:tcPr>
            <w:tcW w:w="920" w:type="dxa"/>
            <w:shd w:val="clear" w:color="auto" w:fill="auto"/>
          </w:tcPr>
          <w:p w14:paraId="51EC661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7515707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Эльвира Рафиловна</w:t>
            </w:r>
          </w:p>
          <w:p w14:paraId="5287BB6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3C2E21BC" w14:textId="29F070A9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361E5EF6" w14:textId="77777777" w:rsidTr="008005E3">
        <w:tc>
          <w:tcPr>
            <w:tcW w:w="768" w:type="dxa"/>
            <w:shd w:val="clear" w:color="auto" w:fill="auto"/>
          </w:tcPr>
          <w:p w14:paraId="7C2D55FF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2491CB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Западнова Ксения</w:t>
            </w:r>
          </w:p>
        </w:tc>
        <w:tc>
          <w:tcPr>
            <w:tcW w:w="2410" w:type="dxa"/>
            <w:shd w:val="clear" w:color="auto" w:fill="auto"/>
          </w:tcPr>
          <w:p w14:paraId="79DF3C5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«Детский сад № 32 «Чайка»,</w:t>
            </w:r>
          </w:p>
          <w:p w14:paraId="041BE2A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   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CD2E7E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02183EF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 гр</w:t>
            </w:r>
          </w:p>
        </w:tc>
        <w:tc>
          <w:tcPr>
            <w:tcW w:w="2057" w:type="dxa"/>
            <w:shd w:val="clear" w:color="auto" w:fill="auto"/>
          </w:tcPr>
          <w:p w14:paraId="7734A20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Караваева Ирина Миргазияновна,</w:t>
            </w:r>
          </w:p>
          <w:p w14:paraId="3939FDD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Ягфарова Рузиля Галимзяновна,</w:t>
            </w:r>
          </w:p>
          <w:p w14:paraId="00CC946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Макарычева НАталья Михайловна </w:t>
            </w:r>
          </w:p>
        </w:tc>
        <w:tc>
          <w:tcPr>
            <w:tcW w:w="1843" w:type="dxa"/>
            <w:shd w:val="clear" w:color="auto" w:fill="auto"/>
          </w:tcPr>
          <w:p w14:paraId="4365DEBA" w14:textId="0A56EE6F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470DA4A6" w14:textId="77777777" w:rsidTr="008005E3">
        <w:tc>
          <w:tcPr>
            <w:tcW w:w="768" w:type="dxa"/>
            <w:shd w:val="clear" w:color="auto" w:fill="auto"/>
          </w:tcPr>
          <w:p w14:paraId="462DDD0E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8864C2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Зеленская</w:t>
            </w:r>
          </w:p>
          <w:p w14:paraId="032588B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Майя</w:t>
            </w:r>
          </w:p>
        </w:tc>
        <w:tc>
          <w:tcPr>
            <w:tcW w:w="2410" w:type="dxa"/>
            <w:shd w:val="clear" w:color="auto" w:fill="auto"/>
          </w:tcPr>
          <w:p w14:paraId="51FA553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№65 «Машенька»</w:t>
            </w:r>
          </w:p>
          <w:p w14:paraId="0BA48B3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27E3C4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Дора Хайкина</w:t>
            </w:r>
          </w:p>
          <w:p w14:paraId="7FDAAA6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«Бабушкины годы»</w:t>
            </w:r>
          </w:p>
        </w:tc>
        <w:tc>
          <w:tcPr>
            <w:tcW w:w="920" w:type="dxa"/>
            <w:shd w:val="clear" w:color="auto" w:fill="auto"/>
          </w:tcPr>
          <w:p w14:paraId="02C8505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9BEFD7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Зигангирова Роза Миннамазитовна,</w:t>
            </w:r>
          </w:p>
          <w:p w14:paraId="0F0F5CC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Загидуллина Алия Филаридовна</w:t>
            </w:r>
          </w:p>
          <w:p w14:paraId="5B665FB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8-927-041-29-01</w:t>
            </w:r>
          </w:p>
        </w:tc>
        <w:tc>
          <w:tcPr>
            <w:tcW w:w="1843" w:type="dxa"/>
            <w:shd w:val="clear" w:color="auto" w:fill="auto"/>
          </w:tcPr>
          <w:p w14:paraId="0173804C" w14:textId="02E79A4B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6DE4C47D" w14:textId="77777777" w:rsidTr="008005E3">
        <w:tc>
          <w:tcPr>
            <w:tcW w:w="768" w:type="dxa"/>
            <w:shd w:val="clear" w:color="auto" w:fill="auto"/>
          </w:tcPr>
          <w:p w14:paraId="71724141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73E54D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</w:t>
            </w:r>
          </w:p>
          <w:p w14:paraId="3D48E00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Айзиля</w:t>
            </w:r>
          </w:p>
        </w:tc>
        <w:tc>
          <w:tcPr>
            <w:tcW w:w="2410" w:type="dxa"/>
            <w:shd w:val="clear" w:color="auto" w:fill="auto"/>
          </w:tcPr>
          <w:p w14:paraId="2FC6F09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“Детский сад №121 “Сабантуй” </w:t>
            </w:r>
          </w:p>
        </w:tc>
        <w:tc>
          <w:tcPr>
            <w:tcW w:w="1417" w:type="dxa"/>
            <w:shd w:val="clear" w:color="auto" w:fill="auto"/>
          </w:tcPr>
          <w:p w14:paraId="7E08A35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Эндже Моэминова </w:t>
            </w:r>
          </w:p>
          <w:p w14:paraId="2C6F8D0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“Туган телем”</w:t>
            </w:r>
          </w:p>
        </w:tc>
        <w:tc>
          <w:tcPr>
            <w:tcW w:w="920" w:type="dxa"/>
            <w:shd w:val="clear" w:color="auto" w:fill="auto"/>
          </w:tcPr>
          <w:p w14:paraId="4E81735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732ED3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Киньябаева Гузель Рифатовна</w:t>
            </w:r>
          </w:p>
          <w:p w14:paraId="57C2D5D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Закирова Ильнара Фаритовна</w:t>
            </w:r>
          </w:p>
        </w:tc>
        <w:tc>
          <w:tcPr>
            <w:tcW w:w="1843" w:type="dxa"/>
            <w:shd w:val="clear" w:color="auto" w:fill="auto"/>
          </w:tcPr>
          <w:p w14:paraId="689316F6" w14:textId="294718EE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>Диплом 1 степени</w:t>
            </w:r>
          </w:p>
        </w:tc>
      </w:tr>
      <w:tr w:rsidR="00CB4185" w:rsidRPr="00E939D8" w14:paraId="44C452B0" w14:textId="77777777" w:rsidTr="008005E3">
        <w:tc>
          <w:tcPr>
            <w:tcW w:w="768" w:type="dxa"/>
            <w:shd w:val="clear" w:color="auto" w:fill="auto"/>
          </w:tcPr>
          <w:p w14:paraId="7C52E98A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3D6565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 Сылу</w:t>
            </w:r>
          </w:p>
        </w:tc>
        <w:tc>
          <w:tcPr>
            <w:tcW w:w="2410" w:type="dxa"/>
            <w:shd w:val="clear" w:color="auto" w:fill="auto"/>
          </w:tcPr>
          <w:p w14:paraId="20BAD6D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ACFE4E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Бари Рәхмәт “Кыш килде”</w:t>
            </w:r>
          </w:p>
        </w:tc>
        <w:tc>
          <w:tcPr>
            <w:tcW w:w="920" w:type="dxa"/>
            <w:shd w:val="clear" w:color="auto" w:fill="auto"/>
          </w:tcPr>
          <w:p w14:paraId="548CFE4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(5 лет)</w:t>
            </w:r>
          </w:p>
        </w:tc>
        <w:tc>
          <w:tcPr>
            <w:tcW w:w="2057" w:type="dxa"/>
            <w:shd w:val="clear" w:color="auto" w:fill="auto"/>
          </w:tcPr>
          <w:p w14:paraId="4003E8D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ЗиганшинаАлияНурулловна, </w:t>
            </w:r>
          </w:p>
          <w:p w14:paraId="71098F3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Хуснетдинова Динара Раисовна</w:t>
            </w:r>
          </w:p>
        </w:tc>
        <w:tc>
          <w:tcPr>
            <w:tcW w:w="1843" w:type="dxa"/>
            <w:shd w:val="clear" w:color="auto" w:fill="auto"/>
          </w:tcPr>
          <w:p w14:paraId="16C954BB" w14:textId="7878BE1B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21807FF7" w14:textId="77777777" w:rsidTr="008005E3">
        <w:tc>
          <w:tcPr>
            <w:tcW w:w="768" w:type="dxa"/>
            <w:shd w:val="clear" w:color="auto" w:fill="auto"/>
          </w:tcPr>
          <w:p w14:paraId="3AA51217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9B3C24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Зиязетдинова Алсу</w:t>
            </w:r>
          </w:p>
        </w:tc>
        <w:tc>
          <w:tcPr>
            <w:tcW w:w="2410" w:type="dxa"/>
            <w:shd w:val="clear" w:color="auto" w:fill="auto"/>
          </w:tcPr>
          <w:p w14:paraId="3030703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 № 82 «Подсолнушек» города Набережные Челны Республики Татарстан </w:t>
            </w:r>
          </w:p>
        </w:tc>
        <w:tc>
          <w:tcPr>
            <w:tcW w:w="1417" w:type="dxa"/>
            <w:shd w:val="clear" w:color="auto" w:fill="auto"/>
          </w:tcPr>
          <w:p w14:paraId="4D4E9D3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ШаукатГалиев  «Кунаклар» </w:t>
            </w:r>
          </w:p>
        </w:tc>
        <w:tc>
          <w:tcPr>
            <w:tcW w:w="920" w:type="dxa"/>
            <w:shd w:val="clear" w:color="auto" w:fill="auto"/>
          </w:tcPr>
          <w:p w14:paraId="5BF224A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7374835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ХалитоваГульшатАхматназиповна,</w:t>
            </w:r>
          </w:p>
          <w:p w14:paraId="57E0742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Рахматуллина Альбина Рафаилевна.</w:t>
            </w:r>
          </w:p>
        </w:tc>
        <w:tc>
          <w:tcPr>
            <w:tcW w:w="1843" w:type="dxa"/>
            <w:shd w:val="clear" w:color="auto" w:fill="auto"/>
          </w:tcPr>
          <w:p w14:paraId="58D5EA0B" w14:textId="71C2A545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52A2FC75" w14:textId="77777777" w:rsidTr="008005E3">
        <w:trPr>
          <w:trHeight w:val="1470"/>
        </w:trPr>
        <w:tc>
          <w:tcPr>
            <w:tcW w:w="768" w:type="dxa"/>
            <w:shd w:val="clear" w:color="auto" w:fill="auto"/>
          </w:tcPr>
          <w:p w14:paraId="59B9E3A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B5F24A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Ильюшенков Ярослав</w:t>
            </w:r>
          </w:p>
        </w:tc>
        <w:tc>
          <w:tcPr>
            <w:tcW w:w="2410" w:type="dxa"/>
            <w:shd w:val="clear" w:color="auto" w:fill="auto"/>
          </w:tcPr>
          <w:p w14:paraId="1C0D1FB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22 «Колокольчик»</w:t>
            </w:r>
          </w:p>
          <w:p w14:paraId="3E86602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424C77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Агния Барто «Снегирь», </w:t>
            </w:r>
          </w:p>
        </w:tc>
        <w:tc>
          <w:tcPr>
            <w:tcW w:w="920" w:type="dxa"/>
            <w:shd w:val="clear" w:color="auto" w:fill="auto"/>
          </w:tcPr>
          <w:p w14:paraId="5204D24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4-6 лет </w:t>
            </w:r>
          </w:p>
        </w:tc>
        <w:tc>
          <w:tcPr>
            <w:tcW w:w="2057" w:type="dxa"/>
            <w:shd w:val="clear" w:color="auto" w:fill="auto"/>
          </w:tcPr>
          <w:p w14:paraId="1E03FAE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Бережнова Светлана Анатольевна</w:t>
            </w:r>
          </w:p>
          <w:p w14:paraId="19BC8B1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Максудова Альбина Равкатевна</w:t>
            </w:r>
          </w:p>
        </w:tc>
        <w:tc>
          <w:tcPr>
            <w:tcW w:w="1843" w:type="dxa"/>
            <w:shd w:val="clear" w:color="auto" w:fill="auto"/>
          </w:tcPr>
          <w:p w14:paraId="712FD248" w14:textId="689CA234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CB4185" w:rsidRPr="00E939D8" w14:paraId="118F1246" w14:textId="77777777" w:rsidTr="008005E3">
        <w:tc>
          <w:tcPr>
            <w:tcW w:w="768" w:type="dxa"/>
            <w:shd w:val="clear" w:color="auto" w:fill="auto"/>
          </w:tcPr>
          <w:p w14:paraId="51BBE859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0CD81FD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Кавиева Айлина</w:t>
            </w:r>
          </w:p>
        </w:tc>
        <w:tc>
          <w:tcPr>
            <w:tcW w:w="2410" w:type="dxa"/>
            <w:shd w:val="clear" w:color="auto" w:fill="auto"/>
          </w:tcPr>
          <w:p w14:paraId="570090B7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МБДОУ «Детский сад №92 «Голбакча»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BBC9319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Р.Миннуллин</w:t>
            </w:r>
          </w:p>
          <w:p w14:paraId="1C63FF06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 xml:space="preserve">«Энекэш кирэк мина», </w:t>
            </w:r>
          </w:p>
        </w:tc>
        <w:tc>
          <w:tcPr>
            <w:tcW w:w="920" w:type="dxa"/>
            <w:shd w:val="clear" w:color="auto" w:fill="auto"/>
          </w:tcPr>
          <w:p w14:paraId="433B53F5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610C27B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Исламова</w:t>
            </w:r>
          </w:p>
          <w:p w14:paraId="5C01D8C6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Лейсан Ульфатовна</w:t>
            </w:r>
          </w:p>
          <w:p w14:paraId="4DE619F1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 xml:space="preserve">Ибрагимова </w:t>
            </w:r>
          </w:p>
          <w:p w14:paraId="0F7E0F9D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 xml:space="preserve">Зульфира </w:t>
            </w:r>
          </w:p>
          <w:p w14:paraId="7229C470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Нурисовна</w:t>
            </w:r>
          </w:p>
        </w:tc>
        <w:tc>
          <w:tcPr>
            <w:tcW w:w="1843" w:type="dxa"/>
            <w:shd w:val="clear" w:color="auto" w:fill="auto"/>
          </w:tcPr>
          <w:p w14:paraId="4761E4B0" w14:textId="0F487B1D" w:rsidR="00CB4185" w:rsidRPr="00BD3743" w:rsidRDefault="00CB4185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589D3526" w14:textId="77777777" w:rsidTr="008005E3">
        <w:tc>
          <w:tcPr>
            <w:tcW w:w="768" w:type="dxa"/>
            <w:shd w:val="clear" w:color="auto" w:fill="auto"/>
          </w:tcPr>
          <w:p w14:paraId="38BCD53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F4C1A8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 xml:space="preserve">Ключникова Алина </w:t>
            </w:r>
          </w:p>
        </w:tc>
        <w:tc>
          <w:tcPr>
            <w:tcW w:w="2410" w:type="dxa"/>
            <w:shd w:val="clear" w:color="auto" w:fill="auto"/>
          </w:tcPr>
          <w:p w14:paraId="65A3C4A7" w14:textId="77777777" w:rsidR="00CB4185" w:rsidRPr="00E939D8" w:rsidRDefault="00CB4185" w:rsidP="008005E3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МАДОУ «Детский сад №103 «Тургай»</w:t>
            </w:r>
          </w:p>
          <w:p w14:paraId="56BC194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92388A0" w14:textId="77777777" w:rsidR="00CB4185" w:rsidRPr="00E939D8" w:rsidRDefault="00CB4185" w:rsidP="008005E3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М.Абдуев</w:t>
            </w:r>
          </w:p>
          <w:p w14:paraId="333D19F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«Республика моя»</w:t>
            </w:r>
          </w:p>
        </w:tc>
        <w:tc>
          <w:tcPr>
            <w:tcW w:w="920" w:type="dxa"/>
            <w:shd w:val="clear" w:color="auto" w:fill="auto"/>
          </w:tcPr>
          <w:p w14:paraId="4A193F1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5973272" w14:textId="77777777" w:rsidR="00CB4185" w:rsidRPr="00E939D8" w:rsidRDefault="00CB4185" w:rsidP="008005E3">
            <w:pPr>
              <w:pStyle w:val="a6"/>
              <w:rPr>
                <w:rFonts w:eastAsia="NSimSun"/>
                <w:kern w:val="2"/>
                <w:sz w:val="22"/>
                <w:lang w:eastAsia="zh-CN" w:bidi="hi-IN"/>
              </w:rPr>
            </w:pPr>
            <w:r w:rsidRPr="00E939D8">
              <w:rPr>
                <w:rFonts w:eastAsia="NSimSun"/>
                <w:kern w:val="2"/>
                <w:sz w:val="22"/>
                <w:lang w:eastAsia="zh-CN" w:bidi="hi-IN"/>
              </w:rPr>
              <w:t>АмироваЗифаХусаиновна</w:t>
            </w:r>
          </w:p>
          <w:p w14:paraId="5477235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NSimSun" w:hAnsi="Times New Roman"/>
                <w:kern w:val="2"/>
                <w:lang w:eastAsia="zh-CN" w:bidi="hi-IN"/>
              </w:rPr>
              <w:t>Закирова Лилия Зиннуровна</w:t>
            </w:r>
          </w:p>
        </w:tc>
        <w:tc>
          <w:tcPr>
            <w:tcW w:w="1843" w:type="dxa"/>
            <w:shd w:val="clear" w:color="auto" w:fill="auto"/>
          </w:tcPr>
          <w:p w14:paraId="7994B2D3" w14:textId="62519880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BD3743" w:rsidRPr="00E939D8" w14:paraId="167CEA3D" w14:textId="77777777" w:rsidTr="008005E3">
        <w:tc>
          <w:tcPr>
            <w:tcW w:w="768" w:type="dxa"/>
            <w:shd w:val="clear" w:color="auto" w:fill="auto"/>
          </w:tcPr>
          <w:p w14:paraId="220CCD3F" w14:textId="77777777" w:rsidR="00BD3743" w:rsidRPr="00E939D8" w:rsidRDefault="00BD3743" w:rsidP="00BD374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02AA694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Комышева Маргарита </w:t>
            </w:r>
          </w:p>
        </w:tc>
        <w:tc>
          <w:tcPr>
            <w:tcW w:w="2410" w:type="dxa"/>
            <w:shd w:val="clear" w:color="auto" w:fill="auto"/>
          </w:tcPr>
          <w:p w14:paraId="5F455A8C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   «Центр развития ребенка – детский сад №83«Фея»</w:t>
            </w:r>
          </w:p>
          <w:p w14:paraId="02AFA473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город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7447F5C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Басня</w:t>
            </w:r>
          </w:p>
          <w:p w14:paraId="09D6AD04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И.А.Крылов</w:t>
            </w:r>
          </w:p>
          <w:p w14:paraId="0BB82C9A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«Ворона и лисица»</w:t>
            </w:r>
          </w:p>
        </w:tc>
        <w:tc>
          <w:tcPr>
            <w:tcW w:w="920" w:type="dxa"/>
            <w:shd w:val="clear" w:color="auto" w:fill="auto"/>
          </w:tcPr>
          <w:p w14:paraId="3393C1A0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677DB03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Климова Ольга Александровна,</w:t>
            </w:r>
          </w:p>
          <w:p w14:paraId="7F19CB4B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Антропова Татьяна Олеговна</w:t>
            </w:r>
          </w:p>
          <w:p w14:paraId="1B98E7D8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54031D03" w14:textId="3AF7DC25" w:rsidR="00BD3743" w:rsidRPr="00E939D8" w:rsidRDefault="00BD3743" w:rsidP="00BD374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BD3743" w:rsidRPr="00E939D8" w14:paraId="21467C48" w14:textId="77777777" w:rsidTr="008005E3">
        <w:tc>
          <w:tcPr>
            <w:tcW w:w="768" w:type="dxa"/>
            <w:shd w:val="clear" w:color="auto" w:fill="auto"/>
          </w:tcPr>
          <w:p w14:paraId="5132DA16" w14:textId="77777777" w:rsidR="00BD3743" w:rsidRPr="00E939D8" w:rsidRDefault="00BD3743" w:rsidP="00BD374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6E5531D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Королёва Ольга</w:t>
            </w:r>
          </w:p>
          <w:p w14:paraId="46B24033" w14:textId="77777777" w:rsidR="00BD3743" w:rsidRPr="00E939D8" w:rsidRDefault="00BD3743" w:rsidP="00BD374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F55B500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Центр развития ребёнка – детский сад №64 «Ландыш» г. Набережные</w:t>
            </w:r>
          </w:p>
          <w:p w14:paraId="560D9DFC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Челны РТ</w:t>
            </w:r>
          </w:p>
        </w:tc>
        <w:tc>
          <w:tcPr>
            <w:tcW w:w="1417" w:type="dxa"/>
            <w:shd w:val="clear" w:color="auto" w:fill="auto"/>
          </w:tcPr>
          <w:p w14:paraId="6372B658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«Вороватый котёнок»</w:t>
            </w:r>
          </w:p>
          <w:p w14:paraId="42CA3A17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Джалиль</w:t>
            </w:r>
          </w:p>
        </w:tc>
        <w:tc>
          <w:tcPr>
            <w:tcW w:w="920" w:type="dxa"/>
            <w:shd w:val="clear" w:color="auto" w:fill="auto"/>
          </w:tcPr>
          <w:p w14:paraId="63236250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1 младшая </w:t>
            </w:r>
          </w:p>
          <w:p w14:paraId="5F7F8EB9" w14:textId="77777777" w:rsidR="00BD3743" w:rsidRPr="00E939D8" w:rsidRDefault="00BD3743" w:rsidP="00BD374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группа</w:t>
            </w:r>
          </w:p>
        </w:tc>
        <w:tc>
          <w:tcPr>
            <w:tcW w:w="2057" w:type="dxa"/>
            <w:shd w:val="clear" w:color="auto" w:fill="auto"/>
          </w:tcPr>
          <w:p w14:paraId="3B932C1E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Нигматуллина Гульшат </w:t>
            </w:r>
          </w:p>
          <w:p w14:paraId="18105DBB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Ульфатовна</w:t>
            </w:r>
          </w:p>
          <w:p w14:paraId="46E898D0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Спиридонова Татьяна Владимировна</w:t>
            </w:r>
          </w:p>
          <w:p w14:paraId="643B4125" w14:textId="77777777" w:rsidR="00BD3743" w:rsidRPr="00E939D8" w:rsidRDefault="00BD3743" w:rsidP="00BD374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503F239F" w14:textId="7FFE6FD2" w:rsidR="00BD3743" w:rsidRPr="00E939D8" w:rsidRDefault="00BD3743" w:rsidP="00BD374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0CA74A2E" w14:textId="77777777" w:rsidTr="008005E3">
        <w:tc>
          <w:tcPr>
            <w:tcW w:w="768" w:type="dxa"/>
            <w:shd w:val="clear" w:color="auto" w:fill="auto"/>
          </w:tcPr>
          <w:p w14:paraId="281A90C1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E2FF13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Мартовая Валерия</w:t>
            </w:r>
          </w:p>
        </w:tc>
        <w:tc>
          <w:tcPr>
            <w:tcW w:w="2410" w:type="dxa"/>
            <w:shd w:val="clear" w:color="auto" w:fill="auto"/>
          </w:tcPr>
          <w:p w14:paraId="304682A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№113 «Непоседы»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C103F0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Барто «Я выросла»</w:t>
            </w:r>
          </w:p>
        </w:tc>
        <w:tc>
          <w:tcPr>
            <w:tcW w:w="920" w:type="dxa"/>
            <w:shd w:val="clear" w:color="auto" w:fill="auto"/>
          </w:tcPr>
          <w:p w14:paraId="364EC60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070F2C1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Муслахова Гульнара Раязовна</w:t>
            </w:r>
          </w:p>
          <w:p w14:paraId="6C1B67B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Фарваева Альбина Михайловна</w:t>
            </w:r>
          </w:p>
        </w:tc>
        <w:tc>
          <w:tcPr>
            <w:tcW w:w="1843" w:type="dxa"/>
            <w:shd w:val="clear" w:color="auto" w:fill="auto"/>
          </w:tcPr>
          <w:p w14:paraId="7267A163" w14:textId="50436DD3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CB4185" w:rsidRPr="00E939D8" w14:paraId="7A3902FD" w14:textId="77777777" w:rsidTr="008005E3">
        <w:tc>
          <w:tcPr>
            <w:tcW w:w="768" w:type="dxa"/>
            <w:shd w:val="clear" w:color="auto" w:fill="auto"/>
          </w:tcPr>
          <w:p w14:paraId="08D579E4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0B1D5A1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Мигманова Айсылу </w:t>
            </w:r>
          </w:p>
        </w:tc>
        <w:tc>
          <w:tcPr>
            <w:tcW w:w="2410" w:type="dxa"/>
            <w:shd w:val="clear" w:color="auto" w:fill="auto"/>
          </w:tcPr>
          <w:p w14:paraId="415D4500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Детский народный театр «Земляничка» МАДОУ Детский сад  №48 «Винни-пух», 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22CDDBB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К.И. Чуковский «Федорено горе» </w:t>
            </w:r>
          </w:p>
          <w:p w14:paraId="7E430DDF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6D781407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2A53FAA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Муллахметова Венера Гибадулловна </w:t>
            </w:r>
          </w:p>
          <w:p w14:paraId="08881EA0" w14:textId="77777777" w:rsidR="00CB4185" w:rsidRPr="002916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90B86A3" w14:textId="39B5F9C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264F9D18" w14:textId="77777777" w:rsidTr="008005E3">
        <w:tc>
          <w:tcPr>
            <w:tcW w:w="768" w:type="dxa"/>
            <w:shd w:val="clear" w:color="auto" w:fill="auto"/>
          </w:tcPr>
          <w:p w14:paraId="783493B3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4133A8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Мингалимова Диана</w:t>
            </w:r>
          </w:p>
        </w:tc>
        <w:tc>
          <w:tcPr>
            <w:tcW w:w="2410" w:type="dxa"/>
            <w:shd w:val="clear" w:color="auto" w:fill="auto"/>
          </w:tcPr>
          <w:p w14:paraId="40B93AA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№52 «Сказка»</w:t>
            </w:r>
          </w:p>
        </w:tc>
        <w:tc>
          <w:tcPr>
            <w:tcW w:w="1417" w:type="dxa"/>
            <w:shd w:val="clear" w:color="auto" w:fill="auto"/>
          </w:tcPr>
          <w:p w14:paraId="1D0C5BA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«Чулпан» М.Джалиль</w:t>
            </w:r>
          </w:p>
          <w:p w14:paraId="7E24217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4B24438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4940149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Гирфанова Лейсан Фиркатовна,  Мусина Алла Леонидовна </w:t>
            </w:r>
          </w:p>
        </w:tc>
        <w:tc>
          <w:tcPr>
            <w:tcW w:w="1843" w:type="dxa"/>
            <w:shd w:val="clear" w:color="auto" w:fill="auto"/>
          </w:tcPr>
          <w:p w14:paraId="3A63EB88" w14:textId="3EE4061E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50276781" w14:textId="77777777" w:rsidTr="008005E3">
        <w:tc>
          <w:tcPr>
            <w:tcW w:w="768" w:type="dxa"/>
            <w:shd w:val="clear" w:color="auto" w:fill="auto"/>
          </w:tcPr>
          <w:p w14:paraId="574A6FA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DA9E32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Мирзаянов Алмаз</w:t>
            </w:r>
          </w:p>
        </w:tc>
        <w:tc>
          <w:tcPr>
            <w:tcW w:w="2410" w:type="dxa"/>
            <w:shd w:val="clear" w:color="auto" w:fill="auto"/>
          </w:tcPr>
          <w:p w14:paraId="597D5E89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 xml:space="preserve">МБДОУ «Детский сад общеразвивающего вида с приоритетным осуществлением </w:t>
            </w:r>
            <w:r w:rsidRPr="00BD3743">
              <w:rPr>
                <w:rFonts w:ascii="Times New Roman" w:eastAsia="Calibri" w:hAnsi="Times New Roman"/>
                <w:lang w:eastAsia="en-US"/>
              </w:rPr>
              <w:lastRenderedPageBreak/>
              <w:t>познавательно-речевого развития №42 «Аленький цветочек» г.Набережные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39A08D27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lastRenderedPageBreak/>
              <w:t>Габдулла Тукай «Кызыклы шәкерт»</w:t>
            </w:r>
          </w:p>
        </w:tc>
        <w:tc>
          <w:tcPr>
            <w:tcW w:w="920" w:type="dxa"/>
            <w:shd w:val="clear" w:color="auto" w:fill="auto"/>
          </w:tcPr>
          <w:p w14:paraId="5F53F3C6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32BBCE45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 xml:space="preserve">Муратова Разиля Гависовна, </w:t>
            </w:r>
          </w:p>
          <w:p w14:paraId="69E4F0A6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Фасхиева Гульназ Фаридовна</w:t>
            </w:r>
          </w:p>
        </w:tc>
        <w:tc>
          <w:tcPr>
            <w:tcW w:w="1843" w:type="dxa"/>
            <w:shd w:val="clear" w:color="auto" w:fill="auto"/>
          </w:tcPr>
          <w:p w14:paraId="0EF10A5E" w14:textId="3858A2AF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284F153F" w14:textId="77777777" w:rsidTr="008005E3">
        <w:tc>
          <w:tcPr>
            <w:tcW w:w="768" w:type="dxa"/>
            <w:shd w:val="clear" w:color="auto" w:fill="auto"/>
          </w:tcPr>
          <w:p w14:paraId="12BA91EA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A7C6D84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Муртазина Амина </w:t>
            </w:r>
          </w:p>
        </w:tc>
        <w:tc>
          <w:tcPr>
            <w:tcW w:w="2410" w:type="dxa"/>
            <w:shd w:val="clear" w:color="auto" w:fill="auto"/>
          </w:tcPr>
          <w:p w14:paraId="32821A93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МАДОУ  «Центр развития ребенка – детский сад № 83 «Фея», г. Набережные Челны </w:t>
            </w:r>
          </w:p>
        </w:tc>
        <w:tc>
          <w:tcPr>
            <w:tcW w:w="1417" w:type="dxa"/>
            <w:shd w:val="clear" w:color="auto" w:fill="auto"/>
          </w:tcPr>
          <w:p w14:paraId="44424707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3DABB847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 xml:space="preserve">4-6 лет </w:t>
            </w:r>
          </w:p>
        </w:tc>
        <w:tc>
          <w:tcPr>
            <w:tcW w:w="2057" w:type="dxa"/>
            <w:shd w:val="clear" w:color="auto" w:fill="auto"/>
          </w:tcPr>
          <w:p w14:paraId="7FC9425F" w14:textId="77777777" w:rsidR="00CB4185" w:rsidRPr="00A3056C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3056C">
              <w:rPr>
                <w:rFonts w:ascii="Times New Roman" w:eastAsia="Calibri" w:hAnsi="Times New Roman"/>
                <w:lang w:eastAsia="en-US"/>
              </w:rPr>
              <w:t>Шигапова Луиза Рамилевна</w:t>
            </w:r>
          </w:p>
        </w:tc>
        <w:tc>
          <w:tcPr>
            <w:tcW w:w="1843" w:type="dxa"/>
            <w:shd w:val="clear" w:color="auto" w:fill="auto"/>
          </w:tcPr>
          <w:p w14:paraId="67043AC2" w14:textId="72BC8C48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172106D7" w14:textId="77777777" w:rsidTr="008005E3">
        <w:tc>
          <w:tcPr>
            <w:tcW w:w="768" w:type="dxa"/>
            <w:shd w:val="clear" w:color="auto" w:fill="auto"/>
          </w:tcPr>
          <w:p w14:paraId="7CEED38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1359A0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Мустафина Софья </w:t>
            </w:r>
          </w:p>
        </w:tc>
        <w:tc>
          <w:tcPr>
            <w:tcW w:w="2410" w:type="dxa"/>
            <w:shd w:val="clear" w:color="auto" w:fill="auto"/>
          </w:tcPr>
          <w:p w14:paraId="3062594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808D4A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15D4252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5 лет </w:t>
            </w:r>
          </w:p>
        </w:tc>
        <w:tc>
          <w:tcPr>
            <w:tcW w:w="2057" w:type="dxa"/>
            <w:shd w:val="clear" w:color="auto" w:fill="auto"/>
          </w:tcPr>
          <w:p w14:paraId="06A1178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Шайдуллина Гульнара Талгатовна</w:t>
            </w:r>
          </w:p>
          <w:p w14:paraId="6D0FE31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Терехина Ольга Владимировна</w:t>
            </w:r>
          </w:p>
        </w:tc>
        <w:tc>
          <w:tcPr>
            <w:tcW w:w="1843" w:type="dxa"/>
            <w:shd w:val="clear" w:color="auto" w:fill="auto"/>
          </w:tcPr>
          <w:p w14:paraId="1587D5C8" w14:textId="5396BB7B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5785ADB6" w14:textId="77777777" w:rsidTr="008005E3">
        <w:tc>
          <w:tcPr>
            <w:tcW w:w="768" w:type="dxa"/>
            <w:shd w:val="clear" w:color="auto" w:fill="auto"/>
          </w:tcPr>
          <w:p w14:paraId="69102DE2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CBD37C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Мухамадиев Ильхам</w:t>
            </w:r>
          </w:p>
        </w:tc>
        <w:tc>
          <w:tcPr>
            <w:tcW w:w="2410" w:type="dxa"/>
            <w:shd w:val="clear" w:color="auto" w:fill="auto"/>
          </w:tcPr>
          <w:p w14:paraId="7210BC3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7120A7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МәхмүтГазизов “Сәяхәт”</w:t>
            </w:r>
          </w:p>
        </w:tc>
        <w:tc>
          <w:tcPr>
            <w:tcW w:w="920" w:type="dxa"/>
            <w:shd w:val="clear" w:color="auto" w:fill="auto"/>
          </w:tcPr>
          <w:p w14:paraId="5A28216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(6 лет)</w:t>
            </w:r>
          </w:p>
        </w:tc>
        <w:tc>
          <w:tcPr>
            <w:tcW w:w="2057" w:type="dxa"/>
            <w:shd w:val="clear" w:color="auto" w:fill="auto"/>
          </w:tcPr>
          <w:p w14:paraId="5096C37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Галеева Язиля Мазитовна,</w:t>
            </w:r>
          </w:p>
          <w:p w14:paraId="42D56B8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</w:tc>
        <w:tc>
          <w:tcPr>
            <w:tcW w:w="1843" w:type="dxa"/>
            <w:shd w:val="clear" w:color="auto" w:fill="auto"/>
          </w:tcPr>
          <w:p w14:paraId="108B9FFF" w14:textId="066E9F34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CB4185" w:rsidRPr="00E939D8" w14:paraId="70DE4984" w14:textId="77777777" w:rsidTr="008005E3">
        <w:tc>
          <w:tcPr>
            <w:tcW w:w="768" w:type="dxa"/>
            <w:shd w:val="clear" w:color="auto" w:fill="auto"/>
          </w:tcPr>
          <w:p w14:paraId="3E66022C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A6E30C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Мухаметова Саида </w:t>
            </w:r>
          </w:p>
        </w:tc>
        <w:tc>
          <w:tcPr>
            <w:tcW w:w="2410" w:type="dxa"/>
            <w:shd w:val="clear" w:color="auto" w:fill="auto"/>
          </w:tcPr>
          <w:p w14:paraId="2051C6C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82 «Подсолнушек»</w:t>
            </w:r>
          </w:p>
        </w:tc>
        <w:tc>
          <w:tcPr>
            <w:tcW w:w="1417" w:type="dxa"/>
            <w:shd w:val="clear" w:color="auto" w:fill="auto"/>
          </w:tcPr>
          <w:p w14:paraId="7C44095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Җәлил</w:t>
            </w:r>
          </w:p>
          <w:p w14:paraId="59269C1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«Бер шигырь»</w:t>
            </w:r>
          </w:p>
        </w:tc>
        <w:tc>
          <w:tcPr>
            <w:tcW w:w="920" w:type="dxa"/>
            <w:shd w:val="clear" w:color="auto" w:fill="auto"/>
          </w:tcPr>
          <w:p w14:paraId="393F817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4567AE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Сабирова Ляйсира Рафаэловна, </w:t>
            </w:r>
          </w:p>
          <w:p w14:paraId="14B61DD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Мухаметова Алия Фаритовна</w:t>
            </w:r>
          </w:p>
        </w:tc>
        <w:tc>
          <w:tcPr>
            <w:tcW w:w="1843" w:type="dxa"/>
            <w:shd w:val="clear" w:color="auto" w:fill="auto"/>
          </w:tcPr>
          <w:p w14:paraId="29A3180C" w14:textId="5B8DDD8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CB4185" w:rsidRPr="00E939D8" w14:paraId="401AC87E" w14:textId="77777777" w:rsidTr="008005E3">
        <w:tc>
          <w:tcPr>
            <w:tcW w:w="768" w:type="dxa"/>
            <w:shd w:val="clear" w:color="auto" w:fill="auto"/>
          </w:tcPr>
          <w:p w14:paraId="1AB73FE5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31B003F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Мухтарова Марьям </w:t>
            </w:r>
          </w:p>
        </w:tc>
        <w:tc>
          <w:tcPr>
            <w:tcW w:w="2410" w:type="dxa"/>
            <w:shd w:val="clear" w:color="auto" w:fill="auto"/>
          </w:tcPr>
          <w:p w14:paraId="3DE53260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№40 «Колосок»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CCA5D47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Муса Джалиль "Карак песи",</w:t>
            </w:r>
          </w:p>
        </w:tc>
        <w:tc>
          <w:tcPr>
            <w:tcW w:w="920" w:type="dxa"/>
            <w:shd w:val="clear" w:color="auto" w:fill="auto"/>
          </w:tcPr>
          <w:p w14:paraId="1A693374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50E7A7A1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Телия Ханифа Галимзяновна, воспитатель по обучению детей татарскому языку</w:t>
            </w:r>
          </w:p>
          <w:p w14:paraId="6216B80F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Габдрахманова Алия Халилевна, воспитатель</w:t>
            </w:r>
          </w:p>
        </w:tc>
        <w:tc>
          <w:tcPr>
            <w:tcW w:w="1843" w:type="dxa"/>
            <w:shd w:val="clear" w:color="auto" w:fill="auto"/>
          </w:tcPr>
          <w:p w14:paraId="1C9FF8DC" w14:textId="7624C50C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0D789DD0" w14:textId="77777777" w:rsidTr="008005E3">
        <w:tc>
          <w:tcPr>
            <w:tcW w:w="768" w:type="dxa"/>
            <w:shd w:val="clear" w:color="auto" w:fill="auto"/>
          </w:tcPr>
          <w:p w14:paraId="5E8A68EE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EE86685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Нигматуллина Лилиана</w:t>
            </w:r>
          </w:p>
        </w:tc>
        <w:tc>
          <w:tcPr>
            <w:tcW w:w="2410" w:type="dxa"/>
            <w:shd w:val="clear" w:color="auto" w:fill="auto"/>
          </w:tcPr>
          <w:p w14:paraId="34B20A62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МАДОУ «Детский сад комбинированного вида № 109 «Курай»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D451410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 «Плохо девочкой мне жить» </w:t>
            </w:r>
          </w:p>
        </w:tc>
        <w:tc>
          <w:tcPr>
            <w:tcW w:w="920" w:type="dxa"/>
            <w:shd w:val="clear" w:color="auto" w:fill="auto"/>
          </w:tcPr>
          <w:p w14:paraId="4E1F8812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AB407B6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Ахметова Эндже Галиевна–музыкальный руководитель,</w:t>
            </w:r>
          </w:p>
          <w:p w14:paraId="57989D8B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Газизова Гульназ Ниязовна - воспитатель</w:t>
            </w:r>
          </w:p>
        </w:tc>
        <w:tc>
          <w:tcPr>
            <w:tcW w:w="1843" w:type="dxa"/>
            <w:shd w:val="clear" w:color="auto" w:fill="auto"/>
          </w:tcPr>
          <w:p w14:paraId="14E0C1D4" w14:textId="1EFEEFEC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743C6823" w14:textId="77777777" w:rsidTr="008005E3">
        <w:tc>
          <w:tcPr>
            <w:tcW w:w="768" w:type="dxa"/>
            <w:shd w:val="clear" w:color="auto" w:fill="auto"/>
          </w:tcPr>
          <w:p w14:paraId="674AE617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F69DCA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Новотрясова</w:t>
            </w:r>
          </w:p>
          <w:p w14:paraId="5B435D9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Софья</w:t>
            </w:r>
          </w:p>
        </w:tc>
        <w:tc>
          <w:tcPr>
            <w:tcW w:w="2410" w:type="dxa"/>
            <w:shd w:val="clear" w:color="auto" w:fill="auto"/>
          </w:tcPr>
          <w:p w14:paraId="42696E8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«Центр развития ребенка – детский сад</w:t>
            </w:r>
          </w:p>
          <w:p w14:paraId="61C1E54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№ 104 «Бэлэкэч»</w:t>
            </w:r>
          </w:p>
          <w:p w14:paraId="668552B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3C24D3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«Божий дар».</w:t>
            </w:r>
          </w:p>
        </w:tc>
        <w:tc>
          <w:tcPr>
            <w:tcW w:w="920" w:type="dxa"/>
            <w:shd w:val="clear" w:color="auto" w:fill="auto"/>
          </w:tcPr>
          <w:p w14:paraId="7018BC3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7FF9CBF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Тырышкина</w:t>
            </w:r>
          </w:p>
          <w:p w14:paraId="2D12CD4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Елена Николаевна.</w:t>
            </w:r>
          </w:p>
          <w:p w14:paraId="4559CAB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Карамуллина Гульнар Тагировна</w:t>
            </w:r>
          </w:p>
        </w:tc>
        <w:tc>
          <w:tcPr>
            <w:tcW w:w="1843" w:type="dxa"/>
            <w:shd w:val="clear" w:color="auto" w:fill="auto"/>
          </w:tcPr>
          <w:p w14:paraId="20C30250" w14:textId="33DB184C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2C74FBFE" w14:textId="77777777" w:rsidTr="008005E3">
        <w:tc>
          <w:tcPr>
            <w:tcW w:w="768" w:type="dxa"/>
            <w:shd w:val="clear" w:color="auto" w:fill="auto"/>
          </w:tcPr>
          <w:p w14:paraId="4C7405F1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A14D8E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Нургалиева Ильвина</w:t>
            </w:r>
          </w:p>
        </w:tc>
        <w:tc>
          <w:tcPr>
            <w:tcW w:w="2410" w:type="dxa"/>
            <w:shd w:val="clear" w:color="auto" w:fill="auto"/>
          </w:tcPr>
          <w:p w14:paraId="2CD0D98D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6336B75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«Энҗе-мәрҗәнкалфагым» Резеда Валиева</w:t>
            </w:r>
          </w:p>
        </w:tc>
        <w:tc>
          <w:tcPr>
            <w:tcW w:w="920" w:type="dxa"/>
            <w:shd w:val="clear" w:color="auto" w:fill="auto"/>
          </w:tcPr>
          <w:p w14:paraId="4524322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8A5398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ЗагидуллинаТанзиляИскандаровна</w:t>
            </w:r>
          </w:p>
        </w:tc>
        <w:tc>
          <w:tcPr>
            <w:tcW w:w="1843" w:type="dxa"/>
            <w:shd w:val="clear" w:color="auto" w:fill="auto"/>
          </w:tcPr>
          <w:p w14:paraId="159C6901" w14:textId="2C751575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3A8D90BB" w14:textId="77777777" w:rsidTr="008005E3">
        <w:tc>
          <w:tcPr>
            <w:tcW w:w="768" w:type="dxa"/>
            <w:shd w:val="clear" w:color="auto" w:fill="auto"/>
          </w:tcPr>
          <w:p w14:paraId="1EF414B2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4CAA6D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Нуриев Эмир</w:t>
            </w:r>
          </w:p>
        </w:tc>
        <w:tc>
          <w:tcPr>
            <w:tcW w:w="2410" w:type="dxa"/>
            <w:shd w:val="clear" w:color="auto" w:fill="auto"/>
          </w:tcPr>
          <w:p w14:paraId="3D6F461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«Детский сад комбинированного вида  №95 «Балкыш»</w:t>
            </w:r>
          </w:p>
          <w:p w14:paraId="70E0E53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Города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7EC5D79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«Лес» </w:t>
            </w:r>
          </w:p>
          <w:p w14:paraId="06ED156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Ждалиль</w:t>
            </w:r>
          </w:p>
        </w:tc>
        <w:tc>
          <w:tcPr>
            <w:tcW w:w="920" w:type="dxa"/>
            <w:shd w:val="clear" w:color="auto" w:fill="auto"/>
          </w:tcPr>
          <w:p w14:paraId="5059C30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1E9C353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Руководитель:</w:t>
            </w:r>
          </w:p>
          <w:p w14:paraId="69B17B7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Рамазанова Миляуша Наилевна</w:t>
            </w:r>
          </w:p>
          <w:p w14:paraId="58DAFFF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Педагог: Соленова Татьяна Сергеевна</w:t>
            </w:r>
          </w:p>
        </w:tc>
        <w:tc>
          <w:tcPr>
            <w:tcW w:w="1843" w:type="dxa"/>
            <w:shd w:val="clear" w:color="auto" w:fill="auto"/>
          </w:tcPr>
          <w:p w14:paraId="649B72BC" w14:textId="71BC3518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CB4185" w:rsidRPr="00E939D8" w14:paraId="60762EC1" w14:textId="77777777" w:rsidTr="008005E3">
        <w:tc>
          <w:tcPr>
            <w:tcW w:w="768" w:type="dxa"/>
            <w:shd w:val="clear" w:color="auto" w:fill="auto"/>
          </w:tcPr>
          <w:p w14:paraId="63F62821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56E5DC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Пронин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Семен</w:t>
            </w:r>
          </w:p>
        </w:tc>
        <w:tc>
          <w:tcPr>
            <w:tcW w:w="2410" w:type="dxa"/>
            <w:shd w:val="clear" w:color="auto" w:fill="auto"/>
          </w:tcPr>
          <w:p w14:paraId="26110C7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МАДОУ д\с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«Непоседы» №113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7718E5DB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Валентин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Берестов «Про машину»</w:t>
            </w:r>
          </w:p>
        </w:tc>
        <w:tc>
          <w:tcPr>
            <w:tcW w:w="920" w:type="dxa"/>
            <w:shd w:val="clear" w:color="auto" w:fill="auto"/>
          </w:tcPr>
          <w:p w14:paraId="1137099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1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младшая группа-</w:t>
            </w:r>
          </w:p>
          <w:p w14:paraId="077758E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89A12C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Хрусталева Ксения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Михайловна- </w:t>
            </w:r>
          </w:p>
          <w:p w14:paraId="19CEF7A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Исанова Гулия Фаритовна</w:t>
            </w:r>
          </w:p>
        </w:tc>
        <w:tc>
          <w:tcPr>
            <w:tcW w:w="1843" w:type="dxa"/>
            <w:shd w:val="clear" w:color="auto" w:fill="auto"/>
          </w:tcPr>
          <w:p w14:paraId="33FF33E2" w14:textId="6BAF4652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 xml:space="preserve">Диплом 3 </w:t>
            </w:r>
            <w:r>
              <w:rPr>
                <w:rFonts w:ascii="Times New Roman" w:hAnsi="Times New Roman"/>
                <w:lang w:val="tt-RU"/>
              </w:rPr>
              <w:lastRenderedPageBreak/>
              <w:t>степени</w:t>
            </w:r>
          </w:p>
        </w:tc>
      </w:tr>
      <w:tr w:rsidR="00CB4185" w:rsidRPr="00E939D8" w14:paraId="3D02E2CF" w14:textId="77777777" w:rsidTr="008005E3">
        <w:tc>
          <w:tcPr>
            <w:tcW w:w="768" w:type="dxa"/>
            <w:shd w:val="clear" w:color="auto" w:fill="auto"/>
          </w:tcPr>
          <w:p w14:paraId="30EC9129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E898CB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Ракипов Ильяс </w:t>
            </w:r>
          </w:p>
        </w:tc>
        <w:tc>
          <w:tcPr>
            <w:tcW w:w="2410" w:type="dxa"/>
            <w:shd w:val="clear" w:color="auto" w:fill="auto"/>
          </w:tcPr>
          <w:p w14:paraId="4B1AF0C0" w14:textId="2E3F0718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МБДОУ </w:t>
            </w:r>
            <w:r>
              <w:rPr>
                <w:rFonts w:ascii="Times New Roman" w:eastAsia="Calibri" w:hAnsi="Times New Roman"/>
                <w:sz w:val="18"/>
                <w:lang w:eastAsia="en-US"/>
              </w:rPr>
              <w:t xml:space="preserve"> </w:t>
            </w: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города Набережные Челны </w:t>
            </w:r>
          </w:p>
          <w:p w14:paraId="6392C266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bookmarkStart w:id="1" w:name="_Hlk52441189"/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«Детский сад общеразвивающего вида с приоритетным осуществлением деятельности</w:t>
            </w:r>
          </w:p>
          <w:p w14:paraId="1038BC4B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 по познавательно-речевому направлению развития воспитанников № 127 «Друзья»</w:t>
            </w:r>
            <w:bookmarkEnd w:id="1"/>
          </w:p>
        </w:tc>
        <w:tc>
          <w:tcPr>
            <w:tcW w:w="1417" w:type="dxa"/>
            <w:shd w:val="clear" w:color="auto" w:fill="auto"/>
          </w:tcPr>
          <w:p w14:paraId="6B9C38A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М.Җәлил «Каракпеси»</w:t>
            </w:r>
          </w:p>
        </w:tc>
        <w:tc>
          <w:tcPr>
            <w:tcW w:w="920" w:type="dxa"/>
            <w:shd w:val="clear" w:color="auto" w:fill="auto"/>
          </w:tcPr>
          <w:p w14:paraId="63371DD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481790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Ханнанова Лейсан Расимовна, Тангишева Гузалия Рашитовна. </w:t>
            </w:r>
          </w:p>
        </w:tc>
        <w:tc>
          <w:tcPr>
            <w:tcW w:w="1843" w:type="dxa"/>
            <w:shd w:val="clear" w:color="auto" w:fill="auto"/>
          </w:tcPr>
          <w:p w14:paraId="060D0845" w14:textId="4BCC4946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157C8EB7" w14:textId="77777777" w:rsidTr="008005E3">
        <w:tc>
          <w:tcPr>
            <w:tcW w:w="768" w:type="dxa"/>
            <w:shd w:val="clear" w:color="auto" w:fill="auto"/>
          </w:tcPr>
          <w:p w14:paraId="32C3EB54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127BDF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Сабирова Карина</w:t>
            </w:r>
          </w:p>
        </w:tc>
        <w:tc>
          <w:tcPr>
            <w:tcW w:w="2410" w:type="dxa"/>
            <w:shd w:val="clear" w:color="auto" w:fill="auto"/>
          </w:tcPr>
          <w:p w14:paraId="0CAFC5BD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познавательно-речевому направлению развития воспитанников № 113 «Непоседы»</w:t>
            </w:r>
          </w:p>
        </w:tc>
        <w:tc>
          <w:tcPr>
            <w:tcW w:w="1417" w:type="dxa"/>
            <w:shd w:val="clear" w:color="auto" w:fill="auto"/>
          </w:tcPr>
          <w:p w14:paraId="4E4193B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«Муха-Цокотуха», </w:t>
            </w:r>
          </w:p>
        </w:tc>
        <w:tc>
          <w:tcPr>
            <w:tcW w:w="920" w:type="dxa"/>
            <w:shd w:val="clear" w:color="auto" w:fill="auto"/>
          </w:tcPr>
          <w:p w14:paraId="44CBB15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555F076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Бахтиева Гузалия Ирековна,</w:t>
            </w:r>
          </w:p>
          <w:p w14:paraId="39AB1DF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Шакирова Айзиля Георгиевна</w:t>
            </w:r>
          </w:p>
        </w:tc>
        <w:tc>
          <w:tcPr>
            <w:tcW w:w="1843" w:type="dxa"/>
            <w:shd w:val="clear" w:color="auto" w:fill="auto"/>
          </w:tcPr>
          <w:p w14:paraId="74A9144C" w14:textId="3E29A556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CB4185" w:rsidRPr="00E939D8" w14:paraId="44CCD7C8" w14:textId="77777777" w:rsidTr="008005E3">
        <w:tc>
          <w:tcPr>
            <w:tcW w:w="768" w:type="dxa"/>
            <w:shd w:val="clear" w:color="auto" w:fill="auto"/>
          </w:tcPr>
          <w:p w14:paraId="667BB38E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2A44DD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Сабитов Рамазан </w:t>
            </w:r>
          </w:p>
        </w:tc>
        <w:tc>
          <w:tcPr>
            <w:tcW w:w="2410" w:type="dxa"/>
            <w:shd w:val="clear" w:color="auto" w:fill="auto"/>
          </w:tcPr>
          <w:p w14:paraId="644A0EB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Детский сад № 82 «Подсолнушек», город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8242AE7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6E8E82E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6C40F7D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Сагдеева Альбина Альбертовна</w:t>
            </w:r>
          </w:p>
        </w:tc>
        <w:tc>
          <w:tcPr>
            <w:tcW w:w="1843" w:type="dxa"/>
            <w:shd w:val="clear" w:color="auto" w:fill="auto"/>
          </w:tcPr>
          <w:p w14:paraId="136FD862" w14:textId="6621F1FF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78D2481D" w14:textId="77777777" w:rsidTr="008005E3">
        <w:tc>
          <w:tcPr>
            <w:tcW w:w="768" w:type="dxa"/>
            <w:shd w:val="clear" w:color="auto" w:fill="auto"/>
          </w:tcPr>
          <w:p w14:paraId="017EE5A2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C3C2062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Садиков Самат</w:t>
            </w:r>
          </w:p>
        </w:tc>
        <w:tc>
          <w:tcPr>
            <w:tcW w:w="2410" w:type="dxa"/>
            <w:shd w:val="clear" w:color="auto" w:fill="auto"/>
          </w:tcPr>
          <w:p w14:paraId="29B35A12" w14:textId="77777777" w:rsidR="00CB4185" w:rsidRPr="00E939D8" w:rsidRDefault="00CB4185" w:rsidP="008005E3">
            <w:pPr>
              <w:pStyle w:val="a6"/>
            </w:pPr>
            <w:r w:rsidRPr="00E939D8">
              <w:rPr>
                <w:sz w:val="22"/>
              </w:rPr>
              <w:t xml:space="preserve">МБДОУ «Детский сад комбинированного вида №18 «Улыбка» г. Азнакаево Азнакаевского муниципального района </w:t>
            </w:r>
          </w:p>
        </w:tc>
        <w:tc>
          <w:tcPr>
            <w:tcW w:w="1417" w:type="dxa"/>
            <w:shd w:val="clear" w:color="auto" w:fill="auto"/>
          </w:tcPr>
          <w:p w14:paraId="60933D5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«Детство», И.Суриков</w:t>
            </w:r>
          </w:p>
        </w:tc>
        <w:tc>
          <w:tcPr>
            <w:tcW w:w="920" w:type="dxa"/>
            <w:shd w:val="clear" w:color="auto" w:fill="auto"/>
          </w:tcPr>
          <w:p w14:paraId="0BA4A2B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46035991" w14:textId="77777777" w:rsidR="00CB4185" w:rsidRPr="00E939D8" w:rsidRDefault="00CB4185" w:rsidP="008005E3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t>Мустафина АйгульФанисовна, воспитатель,</w:t>
            </w:r>
          </w:p>
          <w:p w14:paraId="098FD8A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6E777BB9" w14:textId="5D3878B9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2BBB02FE" w14:textId="77777777" w:rsidTr="008005E3">
        <w:tc>
          <w:tcPr>
            <w:tcW w:w="768" w:type="dxa"/>
            <w:shd w:val="clear" w:color="auto" w:fill="auto"/>
          </w:tcPr>
          <w:p w14:paraId="36256D8F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4E8C58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Салахиева Зиля</w:t>
            </w:r>
          </w:p>
        </w:tc>
        <w:tc>
          <w:tcPr>
            <w:tcW w:w="2410" w:type="dxa"/>
            <w:shd w:val="clear" w:color="auto" w:fill="auto"/>
          </w:tcPr>
          <w:p w14:paraId="00EE2622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4B399D4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Йолдыз Шарапова «Җаен таптым»</w:t>
            </w:r>
          </w:p>
        </w:tc>
        <w:tc>
          <w:tcPr>
            <w:tcW w:w="920" w:type="dxa"/>
            <w:shd w:val="clear" w:color="auto" w:fill="auto"/>
          </w:tcPr>
          <w:p w14:paraId="7C5365B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672EAC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Загидуллина Танзиля Искандаровна, </w:t>
            </w:r>
          </w:p>
          <w:p w14:paraId="21A5124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Фасхиева Гульназ Фаридовна</w:t>
            </w:r>
          </w:p>
        </w:tc>
        <w:tc>
          <w:tcPr>
            <w:tcW w:w="1843" w:type="dxa"/>
            <w:shd w:val="clear" w:color="auto" w:fill="auto"/>
          </w:tcPr>
          <w:p w14:paraId="54BB2D05" w14:textId="0CA29B7A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CB4185" w:rsidRPr="00E939D8" w14:paraId="7AF6422F" w14:textId="77777777" w:rsidTr="008005E3">
        <w:tc>
          <w:tcPr>
            <w:tcW w:w="768" w:type="dxa"/>
            <w:shd w:val="clear" w:color="auto" w:fill="auto"/>
          </w:tcPr>
          <w:p w14:paraId="406E8C83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C1146F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Азалия</w:t>
            </w:r>
          </w:p>
        </w:tc>
        <w:tc>
          <w:tcPr>
            <w:tcW w:w="2410" w:type="dxa"/>
            <w:shd w:val="clear" w:color="auto" w:fill="auto"/>
          </w:tcPr>
          <w:p w14:paraId="6DDB8515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№21 «Радость»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98D687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h. Такташ</w:t>
            </w:r>
          </w:p>
          <w:p w14:paraId="60ECB3F4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«Тәүфыйклы песи”</w:t>
            </w:r>
          </w:p>
        </w:tc>
        <w:tc>
          <w:tcPr>
            <w:tcW w:w="920" w:type="dxa"/>
            <w:shd w:val="clear" w:color="auto" w:fill="auto"/>
          </w:tcPr>
          <w:p w14:paraId="73C08FF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3D6038B8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Исламова Флюса Тулбариевна</w:t>
            </w:r>
          </w:p>
          <w:p w14:paraId="2F6CCF06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Кравченко Ирина Геннадь евна</w:t>
            </w:r>
          </w:p>
        </w:tc>
        <w:tc>
          <w:tcPr>
            <w:tcW w:w="1843" w:type="dxa"/>
            <w:shd w:val="clear" w:color="auto" w:fill="auto"/>
          </w:tcPr>
          <w:p w14:paraId="7C4EED65" w14:textId="63160EA4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CB4185" w:rsidRPr="00E939D8" w14:paraId="069CB471" w14:textId="77777777" w:rsidTr="008005E3">
        <w:tc>
          <w:tcPr>
            <w:tcW w:w="768" w:type="dxa"/>
            <w:shd w:val="clear" w:color="auto" w:fill="auto"/>
          </w:tcPr>
          <w:p w14:paraId="54560713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35A4371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Рамина</w:t>
            </w:r>
          </w:p>
        </w:tc>
        <w:tc>
          <w:tcPr>
            <w:tcW w:w="2410" w:type="dxa"/>
            <w:shd w:val="clear" w:color="auto" w:fill="auto"/>
          </w:tcPr>
          <w:p w14:paraId="38D9E9D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«Центр развития ребёнка - детский сад № 111 «Батыр»</w:t>
            </w:r>
          </w:p>
          <w:p w14:paraId="1AEDBCBF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D6EAFB9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Җәлил</w:t>
            </w:r>
          </w:p>
          <w:p w14:paraId="0A5818DD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«Кызыл ромашка»</w:t>
            </w:r>
          </w:p>
        </w:tc>
        <w:tc>
          <w:tcPr>
            <w:tcW w:w="920" w:type="dxa"/>
            <w:shd w:val="clear" w:color="auto" w:fill="auto"/>
          </w:tcPr>
          <w:p w14:paraId="70BE82C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57AC7B8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Богатова Анастасия Викторовна- </w:t>
            </w:r>
          </w:p>
          <w:p w14:paraId="0F0C363A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Мавлиева Занфира Ситдиковна-</w:t>
            </w:r>
          </w:p>
          <w:p w14:paraId="6289016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Шакурова Алиня Ринатовна- </w:t>
            </w:r>
          </w:p>
        </w:tc>
        <w:tc>
          <w:tcPr>
            <w:tcW w:w="1843" w:type="dxa"/>
            <w:shd w:val="clear" w:color="auto" w:fill="auto"/>
          </w:tcPr>
          <w:p w14:paraId="3D086879" w14:textId="6B6D8B9A" w:rsidR="00CB4185" w:rsidRPr="00E939D8" w:rsidRDefault="00CB4185" w:rsidP="008005E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CB4185" w:rsidRPr="00E939D8" w14:paraId="503CF3AF" w14:textId="77777777" w:rsidTr="008005E3">
        <w:tc>
          <w:tcPr>
            <w:tcW w:w="768" w:type="dxa"/>
            <w:shd w:val="clear" w:color="auto" w:fill="auto"/>
          </w:tcPr>
          <w:p w14:paraId="44C2F54B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6491877" w14:textId="77777777" w:rsidR="00CB4185" w:rsidRPr="00FE0B46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Салахова Самира</w:t>
            </w:r>
          </w:p>
        </w:tc>
        <w:tc>
          <w:tcPr>
            <w:tcW w:w="2410" w:type="dxa"/>
            <w:shd w:val="clear" w:color="auto" w:fill="auto"/>
          </w:tcPr>
          <w:p w14:paraId="3D3C3505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МБДОУ «Детский сад №92 «Голбакча»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9CAC59A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Р.Миннуллин</w:t>
            </w:r>
          </w:p>
          <w:p w14:paraId="030B750C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«Энекэш кирэк мина»</w:t>
            </w:r>
          </w:p>
        </w:tc>
        <w:tc>
          <w:tcPr>
            <w:tcW w:w="920" w:type="dxa"/>
            <w:shd w:val="clear" w:color="auto" w:fill="auto"/>
          </w:tcPr>
          <w:p w14:paraId="69960780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3BAAB7E8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Салахова Диляра Рафкатовна</w:t>
            </w:r>
          </w:p>
          <w:p w14:paraId="1F5E1A2C" w14:textId="7777777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eastAsia="Calibri" w:hAnsi="Times New Roman"/>
                <w:lang w:eastAsia="en-US"/>
              </w:rPr>
              <w:t>Камалова Айгуль Агзаповна</w:t>
            </w:r>
          </w:p>
        </w:tc>
        <w:tc>
          <w:tcPr>
            <w:tcW w:w="1843" w:type="dxa"/>
            <w:shd w:val="clear" w:color="auto" w:fill="auto"/>
          </w:tcPr>
          <w:p w14:paraId="781ECA1F" w14:textId="39BFB6B7" w:rsidR="00CB4185" w:rsidRPr="00BD3743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BD3743"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CB4185" w:rsidRPr="00E939D8" w14:paraId="4CD6C9CC" w14:textId="77777777" w:rsidTr="008005E3">
        <w:tc>
          <w:tcPr>
            <w:tcW w:w="768" w:type="dxa"/>
            <w:shd w:val="clear" w:color="auto" w:fill="auto"/>
          </w:tcPr>
          <w:p w14:paraId="4D5D541E" w14:textId="77777777" w:rsidR="00CB4185" w:rsidRPr="00E939D8" w:rsidRDefault="00CB4185" w:rsidP="008005E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070F10C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в Кямран</w:t>
            </w:r>
          </w:p>
        </w:tc>
        <w:tc>
          <w:tcPr>
            <w:tcW w:w="2410" w:type="dxa"/>
            <w:shd w:val="clear" w:color="auto" w:fill="auto"/>
          </w:tcPr>
          <w:p w14:paraId="57DC0D49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lastRenderedPageBreak/>
              <w:t xml:space="preserve">Творческое пространство </w:t>
            </w: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lastRenderedPageBreak/>
              <w:t xml:space="preserve">OneBeat Детский сад </w:t>
            </w:r>
          </w:p>
          <w:p w14:paraId="2FF67EA4" w14:textId="77777777" w:rsidR="00CB4185" w:rsidRPr="00CB4185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t>№ 158 комбинированного вида с татарским языком воспитания и обучения г. Казань</w:t>
            </w:r>
          </w:p>
        </w:tc>
        <w:tc>
          <w:tcPr>
            <w:tcW w:w="1417" w:type="dxa"/>
            <w:shd w:val="clear" w:color="auto" w:fill="auto"/>
          </w:tcPr>
          <w:p w14:paraId="1E651A3E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«Все на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всех» </w:t>
            </w:r>
          </w:p>
          <w:p w14:paraId="27AC8D0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Агния Барто</w:t>
            </w:r>
          </w:p>
        </w:tc>
        <w:tc>
          <w:tcPr>
            <w:tcW w:w="920" w:type="dxa"/>
            <w:shd w:val="clear" w:color="auto" w:fill="auto"/>
          </w:tcPr>
          <w:p w14:paraId="21A9EFA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0F5A9090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Салимгараева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Алсу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Равгатовна</w:t>
            </w:r>
          </w:p>
          <w:p w14:paraId="2068AA13" w14:textId="77777777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Гафиятуллина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Раиля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Рамилевна</w:t>
            </w:r>
          </w:p>
        </w:tc>
        <w:tc>
          <w:tcPr>
            <w:tcW w:w="1843" w:type="dxa"/>
            <w:shd w:val="clear" w:color="auto" w:fill="auto"/>
          </w:tcPr>
          <w:p w14:paraId="6A51527F" w14:textId="65A1B095" w:rsidR="00CB4185" w:rsidRPr="00E939D8" w:rsidRDefault="00CB4185" w:rsidP="008005E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 xml:space="preserve">Диплом 2 </w:t>
            </w:r>
            <w:r>
              <w:rPr>
                <w:rFonts w:ascii="Times New Roman" w:hAnsi="Times New Roman"/>
                <w:lang w:val="tt-RU"/>
              </w:rPr>
              <w:lastRenderedPageBreak/>
              <w:t>степени</w:t>
            </w:r>
          </w:p>
        </w:tc>
      </w:tr>
      <w:tr w:rsidR="006109F3" w:rsidRPr="00E939D8" w14:paraId="71BB608A" w14:textId="77777777" w:rsidTr="008005E3">
        <w:tc>
          <w:tcPr>
            <w:tcW w:w="768" w:type="dxa"/>
            <w:shd w:val="clear" w:color="auto" w:fill="auto"/>
          </w:tcPr>
          <w:p w14:paraId="6A3282D1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ED188D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Самигуллина Камилла</w:t>
            </w:r>
          </w:p>
        </w:tc>
        <w:tc>
          <w:tcPr>
            <w:tcW w:w="2410" w:type="dxa"/>
            <w:shd w:val="clear" w:color="auto" w:fill="auto"/>
          </w:tcPr>
          <w:p w14:paraId="377B255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    «Центр развития ребенка – детский сад №83«Фея»</w:t>
            </w:r>
          </w:p>
        </w:tc>
        <w:tc>
          <w:tcPr>
            <w:tcW w:w="1417" w:type="dxa"/>
            <w:shd w:val="clear" w:color="auto" w:fill="auto"/>
          </w:tcPr>
          <w:p w14:paraId="0A54BC9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«Вороватый котёнок»</w:t>
            </w:r>
          </w:p>
        </w:tc>
        <w:tc>
          <w:tcPr>
            <w:tcW w:w="920" w:type="dxa"/>
            <w:shd w:val="clear" w:color="auto" w:fill="auto"/>
          </w:tcPr>
          <w:p w14:paraId="6FD3F75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1C3F86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Кандрова Елена Александровна </w:t>
            </w:r>
          </w:p>
        </w:tc>
        <w:tc>
          <w:tcPr>
            <w:tcW w:w="1843" w:type="dxa"/>
            <w:shd w:val="clear" w:color="auto" w:fill="auto"/>
          </w:tcPr>
          <w:p w14:paraId="461D6BBF" w14:textId="6EA4E183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6109F3" w:rsidRPr="00E939D8" w14:paraId="0B57FE8B" w14:textId="77777777" w:rsidTr="008005E3">
        <w:tc>
          <w:tcPr>
            <w:tcW w:w="768" w:type="dxa"/>
            <w:shd w:val="clear" w:color="auto" w:fill="auto"/>
          </w:tcPr>
          <w:p w14:paraId="3C738C63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7DD8E5A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Сафин Самат</w:t>
            </w:r>
          </w:p>
          <w:p w14:paraId="49AAEB1C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(6 лет)</w:t>
            </w:r>
          </w:p>
        </w:tc>
        <w:tc>
          <w:tcPr>
            <w:tcW w:w="2410" w:type="dxa"/>
            <w:shd w:val="clear" w:color="auto" w:fill="auto"/>
          </w:tcPr>
          <w:p w14:paraId="3D0A77E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Детский сад №15 «Кубэлэк»</w:t>
            </w:r>
          </w:p>
          <w:p w14:paraId="55A68D84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718FEE6C" w14:textId="77777777" w:rsidR="006109F3" w:rsidRPr="00E939D8" w:rsidRDefault="006109F3" w:rsidP="00610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«Зимнее утро»</w:t>
            </w:r>
          </w:p>
          <w:p w14:paraId="39BA8D89" w14:textId="77777777" w:rsidR="006109F3" w:rsidRPr="00E939D8" w:rsidRDefault="006109F3" w:rsidP="00610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(Пушкин А.С.) </w:t>
            </w:r>
          </w:p>
        </w:tc>
        <w:tc>
          <w:tcPr>
            <w:tcW w:w="920" w:type="dxa"/>
            <w:shd w:val="clear" w:color="auto" w:fill="auto"/>
          </w:tcPr>
          <w:p w14:paraId="44D4949D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2A562EB1" w14:textId="77777777" w:rsidR="006109F3" w:rsidRPr="00E939D8" w:rsidRDefault="006109F3" w:rsidP="00610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Валеева  Эльвира Рафиловна</w:t>
            </w:r>
          </w:p>
          <w:p w14:paraId="474A061B" w14:textId="77777777" w:rsidR="006109F3" w:rsidRPr="00E939D8" w:rsidRDefault="006109F3" w:rsidP="00610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7DD9106C" w14:textId="61D7F421" w:rsidR="006109F3" w:rsidRPr="00E939D8" w:rsidRDefault="006109F3" w:rsidP="00610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33E197BD" w14:textId="77777777" w:rsidTr="008005E3">
        <w:tc>
          <w:tcPr>
            <w:tcW w:w="768" w:type="dxa"/>
            <w:shd w:val="clear" w:color="auto" w:fill="auto"/>
          </w:tcPr>
          <w:p w14:paraId="49CCBEFC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EC7B4F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Сафина Айлина</w:t>
            </w:r>
          </w:p>
        </w:tc>
        <w:tc>
          <w:tcPr>
            <w:tcW w:w="2410" w:type="dxa"/>
            <w:shd w:val="clear" w:color="auto" w:fill="auto"/>
          </w:tcPr>
          <w:p w14:paraId="5E77603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4B420E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Лилия Гиматдинова</w:t>
            </w:r>
          </w:p>
          <w:p w14:paraId="2D5F642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“Кыш бабай”</w:t>
            </w:r>
          </w:p>
        </w:tc>
        <w:tc>
          <w:tcPr>
            <w:tcW w:w="920" w:type="dxa"/>
            <w:shd w:val="clear" w:color="auto" w:fill="auto"/>
          </w:tcPr>
          <w:p w14:paraId="3F933B3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(4года)</w:t>
            </w:r>
          </w:p>
        </w:tc>
        <w:tc>
          <w:tcPr>
            <w:tcW w:w="2057" w:type="dxa"/>
            <w:shd w:val="clear" w:color="auto" w:fill="auto"/>
          </w:tcPr>
          <w:p w14:paraId="0E5456A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Зиганшина Алия Нурулловна,</w:t>
            </w:r>
          </w:p>
          <w:p w14:paraId="548DD13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Файзрахманова Эльвира Мисхатовна,</w:t>
            </w:r>
          </w:p>
          <w:p w14:paraId="5F9FDE7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Шайхуллина Светлана Марселовна.</w:t>
            </w:r>
          </w:p>
        </w:tc>
        <w:tc>
          <w:tcPr>
            <w:tcW w:w="1843" w:type="dxa"/>
            <w:shd w:val="clear" w:color="auto" w:fill="auto"/>
          </w:tcPr>
          <w:p w14:paraId="1326002E" w14:textId="6497313E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4242474D" w14:textId="77777777" w:rsidTr="008005E3">
        <w:tc>
          <w:tcPr>
            <w:tcW w:w="768" w:type="dxa"/>
            <w:shd w:val="clear" w:color="auto" w:fill="auto"/>
          </w:tcPr>
          <w:p w14:paraId="7086FBE2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579FF3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Сергеева Арина</w:t>
            </w:r>
          </w:p>
        </w:tc>
        <w:tc>
          <w:tcPr>
            <w:tcW w:w="2410" w:type="dxa"/>
            <w:shd w:val="clear" w:color="auto" w:fill="auto"/>
          </w:tcPr>
          <w:p w14:paraId="3440D36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35FAB18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Агния Барто "В театре"</w:t>
            </w:r>
          </w:p>
        </w:tc>
        <w:tc>
          <w:tcPr>
            <w:tcW w:w="920" w:type="dxa"/>
            <w:shd w:val="clear" w:color="auto" w:fill="auto"/>
          </w:tcPr>
          <w:p w14:paraId="6D79F1E4" w14:textId="77777777" w:rsidR="006109F3" w:rsidRPr="00E939D8" w:rsidRDefault="006109F3" w:rsidP="006109F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7A41B43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Владимирова Елена Николаевна,</w:t>
            </w:r>
          </w:p>
          <w:p w14:paraId="45AB432C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Ахметшина Назиля Фагимовна,</w:t>
            </w:r>
          </w:p>
          <w:p w14:paraId="563CDAC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77A2F948" w14:textId="18739197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51CFB7B2" w14:textId="77777777" w:rsidTr="008005E3">
        <w:tc>
          <w:tcPr>
            <w:tcW w:w="768" w:type="dxa"/>
            <w:shd w:val="clear" w:color="auto" w:fill="auto"/>
          </w:tcPr>
          <w:p w14:paraId="03B6307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F6DF06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Сибгатова Рузалина</w:t>
            </w:r>
          </w:p>
        </w:tc>
        <w:tc>
          <w:tcPr>
            <w:tcW w:w="2410" w:type="dxa"/>
            <w:shd w:val="clear" w:color="auto" w:fill="auto"/>
          </w:tcPr>
          <w:p w14:paraId="37ABF7C8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МАДОУ г. .Набережные Челны «Детский сад общеразвивающего вида с приоритетным осуществлением деятельности по познавательно-речевому направлению развития воспитанников </w:t>
            </w:r>
          </w:p>
          <w:p w14:paraId="5B4D8A32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№ 114 «Челнинская мозаика»</w:t>
            </w:r>
          </w:p>
        </w:tc>
        <w:tc>
          <w:tcPr>
            <w:tcW w:w="1417" w:type="dxa"/>
            <w:shd w:val="clear" w:color="auto" w:fill="auto"/>
          </w:tcPr>
          <w:p w14:paraId="48BB988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М. Пляцковский «Урок дружбы»</w:t>
            </w:r>
          </w:p>
        </w:tc>
        <w:tc>
          <w:tcPr>
            <w:tcW w:w="920" w:type="dxa"/>
            <w:shd w:val="clear" w:color="auto" w:fill="auto"/>
          </w:tcPr>
          <w:p w14:paraId="5FD6356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37CB6E2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Педагоги– Гильмутдинова Гульназ Римовна, Сунгатуллина Миляуша  Рифкатовна. </w:t>
            </w:r>
          </w:p>
        </w:tc>
        <w:tc>
          <w:tcPr>
            <w:tcW w:w="1843" w:type="dxa"/>
            <w:shd w:val="clear" w:color="auto" w:fill="auto"/>
          </w:tcPr>
          <w:p w14:paraId="124DE826" w14:textId="0FAF9198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6109F3" w:rsidRPr="00E939D8" w14:paraId="0E8563B7" w14:textId="77777777" w:rsidTr="008005E3">
        <w:tc>
          <w:tcPr>
            <w:tcW w:w="768" w:type="dxa"/>
            <w:shd w:val="clear" w:color="auto" w:fill="auto"/>
          </w:tcPr>
          <w:p w14:paraId="28C702DB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5C5413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Сизова Арина</w:t>
            </w:r>
          </w:p>
        </w:tc>
        <w:tc>
          <w:tcPr>
            <w:tcW w:w="2410" w:type="dxa"/>
            <w:shd w:val="clear" w:color="auto" w:fill="auto"/>
          </w:tcPr>
          <w:p w14:paraId="2B636A31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1FEDAED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Сергей Есенин «Белая береза»</w:t>
            </w:r>
          </w:p>
        </w:tc>
        <w:tc>
          <w:tcPr>
            <w:tcW w:w="920" w:type="dxa"/>
            <w:shd w:val="clear" w:color="auto" w:fill="auto"/>
          </w:tcPr>
          <w:p w14:paraId="7C59748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0ED833A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Загидуллина Танзиля Искандаровна, </w:t>
            </w:r>
          </w:p>
          <w:p w14:paraId="1741D0E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Нуртдинова Чулпан Вильевна</w:t>
            </w:r>
          </w:p>
        </w:tc>
        <w:tc>
          <w:tcPr>
            <w:tcW w:w="1843" w:type="dxa"/>
            <w:shd w:val="clear" w:color="auto" w:fill="auto"/>
          </w:tcPr>
          <w:p w14:paraId="52F7FBD8" w14:textId="75671AA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2D3924D9" w14:textId="77777777" w:rsidTr="008005E3">
        <w:tc>
          <w:tcPr>
            <w:tcW w:w="768" w:type="dxa"/>
            <w:shd w:val="clear" w:color="auto" w:fill="auto"/>
          </w:tcPr>
          <w:p w14:paraId="2E4F1995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B95222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Талипова Зарина</w:t>
            </w:r>
          </w:p>
          <w:p w14:paraId="134BEE6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3060D7B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 развития детей № 3 «Эллюки»,</w:t>
            </w:r>
          </w:p>
          <w:p w14:paraId="7A4011A1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 Набережные Челны </w:t>
            </w:r>
          </w:p>
        </w:tc>
        <w:tc>
          <w:tcPr>
            <w:tcW w:w="1417" w:type="dxa"/>
            <w:shd w:val="clear" w:color="auto" w:fill="auto"/>
          </w:tcPr>
          <w:p w14:paraId="06F1478D" w14:textId="77777777" w:rsidR="006109F3" w:rsidRPr="00E939D8" w:rsidRDefault="006109F3" w:rsidP="006109F3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t>Габдулла Тукай «Жир йокысы»</w:t>
            </w:r>
          </w:p>
        </w:tc>
        <w:tc>
          <w:tcPr>
            <w:tcW w:w="920" w:type="dxa"/>
            <w:shd w:val="clear" w:color="auto" w:fill="auto"/>
          </w:tcPr>
          <w:p w14:paraId="71529BA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6 лет</w:t>
            </w:r>
          </w:p>
          <w:p w14:paraId="092A2EB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324DC15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НасертдиноваЗелидаФанавиевна,</w:t>
            </w:r>
          </w:p>
          <w:p w14:paraId="6BFE4725" w14:textId="77777777" w:rsidR="006109F3" w:rsidRPr="00E939D8" w:rsidRDefault="006109F3" w:rsidP="006109F3">
            <w:pPr>
              <w:rPr>
                <w:rFonts w:eastAsia="Calibri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Прохорова Наталья Васильевна </w:t>
            </w:r>
          </w:p>
        </w:tc>
        <w:tc>
          <w:tcPr>
            <w:tcW w:w="1843" w:type="dxa"/>
            <w:shd w:val="clear" w:color="auto" w:fill="auto"/>
          </w:tcPr>
          <w:p w14:paraId="14FC46E9" w14:textId="022D2DEF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4EBF8C7B" w14:textId="77777777" w:rsidTr="008005E3">
        <w:tc>
          <w:tcPr>
            <w:tcW w:w="768" w:type="dxa"/>
            <w:shd w:val="clear" w:color="auto" w:fill="auto"/>
          </w:tcPr>
          <w:p w14:paraId="04476843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277742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Творческий коллектив </w:t>
            </w:r>
          </w:p>
          <w:p w14:paraId="7BAF131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«В одном ритме»</w:t>
            </w:r>
          </w:p>
        </w:tc>
        <w:tc>
          <w:tcPr>
            <w:tcW w:w="2410" w:type="dxa"/>
            <w:shd w:val="clear" w:color="auto" w:fill="auto"/>
          </w:tcPr>
          <w:p w14:paraId="067D4CC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Творческое пространство «OneBeat»</w:t>
            </w:r>
          </w:p>
          <w:p w14:paraId="0FF730E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Кинокомпания «Каменный Хлеб»</w:t>
            </w:r>
          </w:p>
        </w:tc>
        <w:tc>
          <w:tcPr>
            <w:tcW w:w="1417" w:type="dxa"/>
            <w:shd w:val="clear" w:color="auto" w:fill="auto"/>
          </w:tcPr>
          <w:p w14:paraId="191BFA1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lang w:eastAsia="en-US"/>
              </w:rPr>
              <w:t>«Сказка о мальчике, который хотел стать Дедом морозом»</w:t>
            </w:r>
          </w:p>
          <w:p w14:paraId="61570F7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lang w:eastAsia="en-US"/>
              </w:rPr>
              <w:t xml:space="preserve">автор  Валиева – Задонская Татьяна </w:t>
            </w:r>
            <w:r w:rsidRPr="00E939D8">
              <w:rPr>
                <w:rFonts w:ascii="Times New Roman" w:eastAsia="Calibri" w:hAnsi="Times New Roman"/>
                <w:sz w:val="20"/>
                <w:lang w:eastAsia="en-US"/>
              </w:rPr>
              <w:lastRenderedPageBreak/>
              <w:t>Владимировна</w:t>
            </w:r>
          </w:p>
        </w:tc>
        <w:tc>
          <w:tcPr>
            <w:tcW w:w="920" w:type="dxa"/>
            <w:shd w:val="clear" w:color="auto" w:fill="auto"/>
          </w:tcPr>
          <w:p w14:paraId="63F9156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5-7 лет</w:t>
            </w:r>
          </w:p>
        </w:tc>
        <w:tc>
          <w:tcPr>
            <w:tcW w:w="2057" w:type="dxa"/>
            <w:shd w:val="clear" w:color="auto" w:fill="auto"/>
          </w:tcPr>
          <w:p w14:paraId="65B7141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режиссер-постановщик Валиева – Задонская Татьяна Владимировна</w:t>
            </w:r>
          </w:p>
          <w:p w14:paraId="3B89AF7C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педагог Шавельева Лилия Фаритовна</w:t>
            </w:r>
          </w:p>
          <w:p w14:paraId="2C1E03B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оператор-постановщик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Ришат Нафиков </w:t>
            </w:r>
          </w:p>
        </w:tc>
        <w:tc>
          <w:tcPr>
            <w:tcW w:w="1843" w:type="dxa"/>
            <w:shd w:val="clear" w:color="auto" w:fill="auto"/>
          </w:tcPr>
          <w:p w14:paraId="16803009" w14:textId="51B12844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>Диплом 2 степени</w:t>
            </w:r>
          </w:p>
        </w:tc>
      </w:tr>
      <w:tr w:rsidR="006109F3" w:rsidRPr="00E939D8" w14:paraId="65CA7243" w14:textId="77777777" w:rsidTr="008005E3">
        <w:tc>
          <w:tcPr>
            <w:tcW w:w="768" w:type="dxa"/>
            <w:shd w:val="clear" w:color="auto" w:fill="auto"/>
          </w:tcPr>
          <w:p w14:paraId="257D21E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C8A5EE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Тухфатуллина</w:t>
            </w:r>
          </w:p>
          <w:p w14:paraId="7366ADE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Саида</w:t>
            </w:r>
          </w:p>
        </w:tc>
        <w:tc>
          <w:tcPr>
            <w:tcW w:w="2410" w:type="dxa"/>
            <w:shd w:val="clear" w:color="auto" w:fill="auto"/>
          </w:tcPr>
          <w:p w14:paraId="452AAB1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присмотра и оздоровления №38 «Аленький цветочек»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0F3984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“Әниюкта” </w:t>
            </w:r>
          </w:p>
          <w:p w14:paraId="6C24E73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Мирхади Разов</w:t>
            </w:r>
          </w:p>
        </w:tc>
        <w:tc>
          <w:tcPr>
            <w:tcW w:w="920" w:type="dxa"/>
            <w:shd w:val="clear" w:color="auto" w:fill="auto"/>
          </w:tcPr>
          <w:p w14:paraId="5EC69DD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04A1325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Габдрахманова Айгуль Зуфаровна, </w:t>
            </w:r>
          </w:p>
        </w:tc>
        <w:tc>
          <w:tcPr>
            <w:tcW w:w="1843" w:type="dxa"/>
            <w:shd w:val="clear" w:color="auto" w:fill="auto"/>
          </w:tcPr>
          <w:p w14:paraId="37161904" w14:textId="27F56813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6109F3" w:rsidRPr="00E939D8" w14:paraId="3AFB9587" w14:textId="77777777" w:rsidTr="008005E3">
        <w:tc>
          <w:tcPr>
            <w:tcW w:w="768" w:type="dxa"/>
            <w:shd w:val="clear" w:color="auto" w:fill="auto"/>
          </w:tcPr>
          <w:p w14:paraId="228E5CF1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A9052E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Файзуллина Язиля</w:t>
            </w:r>
          </w:p>
        </w:tc>
        <w:tc>
          <w:tcPr>
            <w:tcW w:w="2410" w:type="dxa"/>
            <w:shd w:val="clear" w:color="auto" w:fill="auto"/>
          </w:tcPr>
          <w:p w14:paraId="1DC9617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51AC6A7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5E7C5FF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6 лет </w:t>
            </w:r>
          </w:p>
        </w:tc>
        <w:tc>
          <w:tcPr>
            <w:tcW w:w="2057" w:type="dxa"/>
            <w:shd w:val="clear" w:color="auto" w:fill="auto"/>
          </w:tcPr>
          <w:p w14:paraId="64799A2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Зарипова Венера Марсовна</w:t>
            </w:r>
          </w:p>
          <w:p w14:paraId="281BE92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Гатиятуллина Фаиля Якубовна</w:t>
            </w:r>
          </w:p>
        </w:tc>
        <w:tc>
          <w:tcPr>
            <w:tcW w:w="1843" w:type="dxa"/>
            <w:shd w:val="clear" w:color="auto" w:fill="auto"/>
          </w:tcPr>
          <w:p w14:paraId="51CCDB08" w14:textId="0172280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41A375A0" w14:textId="77777777" w:rsidTr="008005E3">
        <w:tc>
          <w:tcPr>
            <w:tcW w:w="768" w:type="dxa"/>
            <w:shd w:val="clear" w:color="auto" w:fill="auto"/>
          </w:tcPr>
          <w:p w14:paraId="60A42ACA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50A83E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Фасхутдинова Самира</w:t>
            </w:r>
          </w:p>
        </w:tc>
        <w:tc>
          <w:tcPr>
            <w:tcW w:w="2410" w:type="dxa"/>
            <w:shd w:val="clear" w:color="auto" w:fill="auto"/>
          </w:tcPr>
          <w:p w14:paraId="4F737D8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№ 120 «Ладушки»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CA27B0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2055B79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371211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Шомина Марина Рустамовна,</w:t>
            </w:r>
          </w:p>
          <w:p w14:paraId="760ED47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Гилязева Альфия Минзиевна,</w:t>
            </w:r>
          </w:p>
          <w:p w14:paraId="31F95E5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Бадртдинова</w:t>
            </w:r>
          </w:p>
          <w:p w14:paraId="46A47D7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Лилия Габдрахмановна</w:t>
            </w:r>
          </w:p>
        </w:tc>
        <w:tc>
          <w:tcPr>
            <w:tcW w:w="1843" w:type="dxa"/>
            <w:shd w:val="clear" w:color="auto" w:fill="auto"/>
          </w:tcPr>
          <w:p w14:paraId="2F6E9DAB" w14:textId="14577678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6109F3" w:rsidRPr="00E939D8" w14:paraId="4E8920F3" w14:textId="77777777" w:rsidTr="008005E3">
        <w:tc>
          <w:tcPr>
            <w:tcW w:w="768" w:type="dxa"/>
            <w:shd w:val="clear" w:color="auto" w:fill="auto"/>
          </w:tcPr>
          <w:p w14:paraId="36E4400F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D7A5D7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Фатихова Зарина</w:t>
            </w:r>
          </w:p>
        </w:tc>
        <w:tc>
          <w:tcPr>
            <w:tcW w:w="2410" w:type="dxa"/>
            <w:shd w:val="clear" w:color="auto" w:fill="auto"/>
          </w:tcPr>
          <w:p w14:paraId="0A61365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МАДОУ №107 «Салават купере»,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E6D740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Муса Джалиль</w:t>
            </w:r>
          </w:p>
          <w:p w14:paraId="5808152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«Күршеләр”</w:t>
            </w:r>
          </w:p>
        </w:tc>
        <w:tc>
          <w:tcPr>
            <w:tcW w:w="920" w:type="dxa"/>
            <w:shd w:val="clear" w:color="auto" w:fill="auto"/>
          </w:tcPr>
          <w:p w14:paraId="491FEA8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6 лет</w:t>
            </w:r>
          </w:p>
        </w:tc>
        <w:tc>
          <w:tcPr>
            <w:tcW w:w="2057" w:type="dxa"/>
            <w:shd w:val="clear" w:color="auto" w:fill="auto"/>
          </w:tcPr>
          <w:p w14:paraId="687639A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Галимова Алсу Илусовна</w:t>
            </w:r>
          </w:p>
          <w:p w14:paraId="1A8F97D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Имокова Резеда Вадимовна.</w:t>
            </w:r>
          </w:p>
        </w:tc>
        <w:tc>
          <w:tcPr>
            <w:tcW w:w="1843" w:type="dxa"/>
            <w:shd w:val="clear" w:color="auto" w:fill="auto"/>
          </w:tcPr>
          <w:p w14:paraId="11C1AFFC" w14:textId="176343F0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6109F3" w:rsidRPr="00E939D8" w14:paraId="16CEB3A6" w14:textId="77777777" w:rsidTr="008005E3">
        <w:tc>
          <w:tcPr>
            <w:tcW w:w="768" w:type="dxa"/>
            <w:shd w:val="clear" w:color="auto" w:fill="auto"/>
          </w:tcPr>
          <w:p w14:paraId="7DC1F246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4786C2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Фаттахова Фарида </w:t>
            </w:r>
          </w:p>
        </w:tc>
        <w:tc>
          <w:tcPr>
            <w:tcW w:w="2410" w:type="dxa"/>
            <w:shd w:val="clear" w:color="auto" w:fill="auto"/>
          </w:tcPr>
          <w:p w14:paraId="6AD8FBD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МАУДОД детский сад №82  «Подсолнушек»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142366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Җәвад Тәрҗеманов “Кыш”</w:t>
            </w:r>
          </w:p>
        </w:tc>
        <w:tc>
          <w:tcPr>
            <w:tcW w:w="920" w:type="dxa"/>
            <w:shd w:val="clear" w:color="auto" w:fill="auto"/>
          </w:tcPr>
          <w:p w14:paraId="042D07F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4E97A20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Фаттахова Эльвира Иршатовна</w:t>
            </w:r>
          </w:p>
        </w:tc>
        <w:tc>
          <w:tcPr>
            <w:tcW w:w="1843" w:type="dxa"/>
            <w:shd w:val="clear" w:color="auto" w:fill="auto"/>
          </w:tcPr>
          <w:p w14:paraId="2A303785" w14:textId="5AC98226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Диплом 3 степени</w:t>
            </w:r>
          </w:p>
        </w:tc>
      </w:tr>
      <w:tr w:rsidR="006109F3" w:rsidRPr="00E939D8" w14:paraId="3EF108CC" w14:textId="77777777" w:rsidTr="008005E3">
        <w:tc>
          <w:tcPr>
            <w:tcW w:w="768" w:type="dxa"/>
            <w:shd w:val="clear" w:color="auto" w:fill="auto"/>
          </w:tcPr>
          <w:p w14:paraId="12CEA1FA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C28AFE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Фахрутдинова Рамина </w:t>
            </w:r>
          </w:p>
        </w:tc>
        <w:tc>
          <w:tcPr>
            <w:tcW w:w="2410" w:type="dxa"/>
            <w:shd w:val="clear" w:color="auto" w:fill="auto"/>
          </w:tcPr>
          <w:p w14:paraId="5FF17168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20"/>
                <w:lang w:eastAsia="en-US"/>
              </w:rPr>
              <w:t>МБДОУ «Детский сад общеразвивающего вида с приоритетным осуществлением познавательно-речевого развития №42 «Аленький цветочек» г.Набережные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4C9894F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Дора Хайкина «Ходит наша бабушка, палочкой стуча»</w:t>
            </w:r>
          </w:p>
        </w:tc>
        <w:tc>
          <w:tcPr>
            <w:tcW w:w="920" w:type="dxa"/>
            <w:shd w:val="clear" w:color="auto" w:fill="auto"/>
          </w:tcPr>
          <w:p w14:paraId="1497E76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2295372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Загидуллина Танзиля Искандаровна,</w:t>
            </w:r>
          </w:p>
          <w:p w14:paraId="5172B49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Гильфанова Вафия Филисовна</w:t>
            </w:r>
          </w:p>
        </w:tc>
        <w:tc>
          <w:tcPr>
            <w:tcW w:w="1843" w:type="dxa"/>
            <w:shd w:val="clear" w:color="auto" w:fill="auto"/>
          </w:tcPr>
          <w:p w14:paraId="3887706E" w14:textId="1C6F1C9B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4C6D3EAE" w14:textId="77777777" w:rsidTr="008005E3">
        <w:tc>
          <w:tcPr>
            <w:tcW w:w="768" w:type="dxa"/>
            <w:shd w:val="clear" w:color="auto" w:fill="auto"/>
          </w:tcPr>
          <w:p w14:paraId="3FEB55F9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24DFF7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Хабибуллин Самид</w:t>
            </w:r>
          </w:p>
        </w:tc>
        <w:tc>
          <w:tcPr>
            <w:tcW w:w="2410" w:type="dxa"/>
            <w:shd w:val="clear" w:color="auto" w:fill="auto"/>
          </w:tcPr>
          <w:p w14:paraId="454E08B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5DB12CD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ӘминәБикчантаева “Әтиембелән бергә”</w:t>
            </w:r>
          </w:p>
        </w:tc>
        <w:tc>
          <w:tcPr>
            <w:tcW w:w="920" w:type="dxa"/>
            <w:shd w:val="clear" w:color="auto" w:fill="auto"/>
          </w:tcPr>
          <w:p w14:paraId="7111540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(4 года)</w:t>
            </w:r>
          </w:p>
        </w:tc>
        <w:tc>
          <w:tcPr>
            <w:tcW w:w="2057" w:type="dxa"/>
            <w:shd w:val="clear" w:color="auto" w:fill="auto"/>
          </w:tcPr>
          <w:p w14:paraId="40D22F7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Хабибуллина Лейсан Хамзовна,</w:t>
            </w:r>
          </w:p>
          <w:p w14:paraId="5A72EF3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Гарипова Сания Наиловна</w:t>
            </w:r>
          </w:p>
        </w:tc>
        <w:tc>
          <w:tcPr>
            <w:tcW w:w="1843" w:type="dxa"/>
            <w:shd w:val="clear" w:color="auto" w:fill="auto"/>
          </w:tcPr>
          <w:p w14:paraId="06502A23" w14:textId="50120D1D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3E7CBB29" w14:textId="77777777" w:rsidTr="008005E3">
        <w:tc>
          <w:tcPr>
            <w:tcW w:w="768" w:type="dxa"/>
            <w:shd w:val="clear" w:color="auto" w:fill="auto"/>
          </w:tcPr>
          <w:p w14:paraId="160A7B5F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B2B9D0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Хайруллин Ислам</w:t>
            </w:r>
          </w:p>
        </w:tc>
        <w:tc>
          <w:tcPr>
            <w:tcW w:w="2410" w:type="dxa"/>
            <w:shd w:val="clear" w:color="auto" w:fill="auto"/>
          </w:tcPr>
          <w:p w14:paraId="433464F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"Детский сад №2 "Алсу"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C11695C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«Художественное Слово» Муса Джалиль «Сэгать</w:t>
            </w:r>
          </w:p>
        </w:tc>
        <w:tc>
          <w:tcPr>
            <w:tcW w:w="920" w:type="dxa"/>
            <w:shd w:val="clear" w:color="auto" w:fill="auto"/>
          </w:tcPr>
          <w:p w14:paraId="5303D94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55B306A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Альбина Мансуровна</w:t>
            </w:r>
          </w:p>
          <w:p w14:paraId="501325A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Вахитова Алина Искандаровн</w:t>
            </w:r>
          </w:p>
        </w:tc>
        <w:tc>
          <w:tcPr>
            <w:tcW w:w="1843" w:type="dxa"/>
            <w:shd w:val="clear" w:color="auto" w:fill="auto"/>
          </w:tcPr>
          <w:p w14:paraId="09989AF1" w14:textId="0F6276C0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10AEE650" w14:textId="77777777" w:rsidTr="008005E3">
        <w:tc>
          <w:tcPr>
            <w:tcW w:w="768" w:type="dxa"/>
            <w:shd w:val="clear" w:color="auto" w:fill="auto"/>
          </w:tcPr>
          <w:p w14:paraId="5224E2CB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C1D69D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Хакимов Рамазан</w:t>
            </w:r>
          </w:p>
        </w:tc>
        <w:tc>
          <w:tcPr>
            <w:tcW w:w="2410" w:type="dxa"/>
            <w:shd w:val="clear" w:color="auto" w:fill="auto"/>
          </w:tcPr>
          <w:p w14:paraId="3F729D7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B0F02B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Бари Рәхмәт“Чүлмәкбашлыкәҗә”</w:t>
            </w:r>
          </w:p>
        </w:tc>
        <w:tc>
          <w:tcPr>
            <w:tcW w:w="920" w:type="dxa"/>
            <w:shd w:val="clear" w:color="auto" w:fill="auto"/>
          </w:tcPr>
          <w:p w14:paraId="79E9152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(6 лет)</w:t>
            </w:r>
          </w:p>
        </w:tc>
        <w:tc>
          <w:tcPr>
            <w:tcW w:w="2057" w:type="dxa"/>
            <w:shd w:val="clear" w:color="auto" w:fill="auto"/>
          </w:tcPr>
          <w:p w14:paraId="7DDE5D9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Галиаскарова Розалия Гумеровна</w:t>
            </w:r>
          </w:p>
          <w:p w14:paraId="56B9B95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Хайбрахманова Гульзиряк Газинуровна,</w:t>
            </w:r>
          </w:p>
          <w:p w14:paraId="2E07CA5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Шайхуллина Светлана Марселовна.</w:t>
            </w:r>
          </w:p>
        </w:tc>
        <w:tc>
          <w:tcPr>
            <w:tcW w:w="1843" w:type="dxa"/>
            <w:shd w:val="clear" w:color="auto" w:fill="auto"/>
          </w:tcPr>
          <w:p w14:paraId="7BEB65D7" w14:textId="5603DE94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6109F3" w:rsidRPr="00E939D8" w14:paraId="0D1D5DF1" w14:textId="77777777" w:rsidTr="008005E3">
        <w:tc>
          <w:tcPr>
            <w:tcW w:w="768" w:type="dxa"/>
            <w:shd w:val="clear" w:color="auto" w:fill="auto"/>
          </w:tcPr>
          <w:p w14:paraId="20C6529F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35C632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Хакимова Ралина</w:t>
            </w:r>
          </w:p>
        </w:tc>
        <w:tc>
          <w:tcPr>
            <w:tcW w:w="2410" w:type="dxa"/>
            <w:shd w:val="clear" w:color="auto" w:fill="auto"/>
          </w:tcPr>
          <w:p w14:paraId="3A5463EC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№18 «Улыбка» г.АзнакаевоАзнакаевского муниципального района РТ»</w:t>
            </w:r>
          </w:p>
        </w:tc>
        <w:tc>
          <w:tcPr>
            <w:tcW w:w="1417" w:type="dxa"/>
            <w:shd w:val="clear" w:color="auto" w:fill="auto"/>
          </w:tcPr>
          <w:p w14:paraId="528A3AB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1BFB3A2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0FF1A79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Бахтиева Альфира Асгатовна</w:t>
            </w:r>
          </w:p>
          <w:p w14:paraId="44B6BD5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Мифтахова Гульнара Салиховна</w:t>
            </w:r>
          </w:p>
        </w:tc>
        <w:tc>
          <w:tcPr>
            <w:tcW w:w="1843" w:type="dxa"/>
            <w:shd w:val="clear" w:color="auto" w:fill="auto"/>
          </w:tcPr>
          <w:p w14:paraId="3189C37D" w14:textId="0AFC3E31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401174E7" w14:textId="77777777" w:rsidTr="008005E3">
        <w:tc>
          <w:tcPr>
            <w:tcW w:w="768" w:type="dxa"/>
            <w:shd w:val="clear" w:color="auto" w:fill="auto"/>
          </w:tcPr>
          <w:p w14:paraId="3AA99DA0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810CA0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Халиуллин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а Рузия</w:t>
            </w:r>
          </w:p>
        </w:tc>
        <w:tc>
          <w:tcPr>
            <w:tcW w:w="2410" w:type="dxa"/>
            <w:shd w:val="clear" w:color="auto" w:fill="auto"/>
          </w:tcPr>
          <w:p w14:paraId="5722821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МБДОУ №24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«Буратино»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61E6BF7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«Про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бабушку» Е. Дюк</w:t>
            </w:r>
          </w:p>
        </w:tc>
        <w:tc>
          <w:tcPr>
            <w:tcW w:w="920" w:type="dxa"/>
            <w:shd w:val="clear" w:color="auto" w:fill="auto"/>
          </w:tcPr>
          <w:p w14:paraId="6C4C411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 xml:space="preserve"> 4 года</w:t>
            </w:r>
          </w:p>
        </w:tc>
        <w:tc>
          <w:tcPr>
            <w:tcW w:w="2057" w:type="dxa"/>
            <w:shd w:val="clear" w:color="auto" w:fill="auto"/>
          </w:tcPr>
          <w:p w14:paraId="446B3CF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Халиуллина Лилия </w:t>
            </w:r>
            <w:r w:rsidRPr="00E939D8">
              <w:rPr>
                <w:rFonts w:ascii="Times New Roman" w:eastAsia="Calibri" w:hAnsi="Times New Roman"/>
                <w:lang w:eastAsia="en-US"/>
              </w:rPr>
              <w:lastRenderedPageBreak/>
              <w:t>Нагимовна</w:t>
            </w:r>
          </w:p>
          <w:p w14:paraId="610FCA7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Гайнанова Диляра Фаритовна</w:t>
            </w:r>
          </w:p>
        </w:tc>
        <w:tc>
          <w:tcPr>
            <w:tcW w:w="1843" w:type="dxa"/>
            <w:shd w:val="clear" w:color="auto" w:fill="auto"/>
          </w:tcPr>
          <w:p w14:paraId="35D82508" w14:textId="084F9166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 xml:space="preserve">Диплом 1 </w:t>
            </w:r>
            <w:r>
              <w:rPr>
                <w:rFonts w:ascii="Times New Roman" w:hAnsi="Times New Roman"/>
                <w:lang w:val="tt-RU"/>
              </w:rPr>
              <w:lastRenderedPageBreak/>
              <w:t>степени</w:t>
            </w:r>
          </w:p>
        </w:tc>
      </w:tr>
      <w:tr w:rsidR="006109F3" w:rsidRPr="00E939D8" w14:paraId="55BDBDD7" w14:textId="77777777" w:rsidTr="008005E3">
        <w:tc>
          <w:tcPr>
            <w:tcW w:w="768" w:type="dxa"/>
            <w:shd w:val="clear" w:color="auto" w:fill="auto"/>
          </w:tcPr>
          <w:p w14:paraId="78BEA951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5727BB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Хамидуллина</w:t>
            </w:r>
          </w:p>
          <w:p w14:paraId="5401F07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Амина</w:t>
            </w:r>
          </w:p>
          <w:p w14:paraId="69736AF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BDB35C3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>МБДОУ «Детский сад общеразвивающего вида с приоритетным осуществлением деятельности по познавательно-речевому направлению  развития детей  № 3 «Эллюки»,</w:t>
            </w:r>
          </w:p>
          <w:p w14:paraId="73AA3DDF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 Набережные Челны  </w:t>
            </w:r>
          </w:p>
        </w:tc>
        <w:tc>
          <w:tcPr>
            <w:tcW w:w="1417" w:type="dxa"/>
            <w:shd w:val="clear" w:color="auto" w:fill="auto"/>
          </w:tcPr>
          <w:p w14:paraId="65149184" w14:textId="77777777" w:rsidR="006109F3" w:rsidRPr="00E939D8" w:rsidRDefault="006109F3" w:rsidP="006109F3">
            <w:pPr>
              <w:pStyle w:val="a6"/>
              <w:rPr>
                <w:sz w:val="22"/>
              </w:rPr>
            </w:pPr>
            <w:r w:rsidRPr="00E939D8">
              <w:rPr>
                <w:sz w:val="22"/>
              </w:rPr>
              <w:t>Мария Пожарова «Разукрасила зима»</w:t>
            </w:r>
          </w:p>
        </w:tc>
        <w:tc>
          <w:tcPr>
            <w:tcW w:w="920" w:type="dxa"/>
            <w:shd w:val="clear" w:color="auto" w:fill="auto"/>
          </w:tcPr>
          <w:p w14:paraId="611F586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  <w:p w14:paraId="0A8E82D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183F3B4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НасертдиноваЗелидаФанавиевна, </w:t>
            </w:r>
          </w:p>
          <w:p w14:paraId="4CD1778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Прохорова Наталья Васильевна </w:t>
            </w:r>
          </w:p>
          <w:p w14:paraId="1AE2FEAA" w14:textId="77777777" w:rsidR="006109F3" w:rsidRPr="00E939D8" w:rsidRDefault="006109F3" w:rsidP="006109F3">
            <w:pPr>
              <w:pStyle w:val="a6"/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1506EF7" w14:textId="5CA2D981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6109F3" w:rsidRPr="00E939D8" w14:paraId="6FDBF4C7" w14:textId="77777777" w:rsidTr="008005E3">
        <w:tc>
          <w:tcPr>
            <w:tcW w:w="768" w:type="dxa"/>
            <w:shd w:val="clear" w:color="auto" w:fill="auto"/>
          </w:tcPr>
          <w:p w14:paraId="6B28BF3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53C8038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Хасаншина Рания </w:t>
            </w:r>
          </w:p>
        </w:tc>
        <w:tc>
          <w:tcPr>
            <w:tcW w:w="2410" w:type="dxa"/>
            <w:shd w:val="clear" w:color="auto" w:fill="auto"/>
          </w:tcPr>
          <w:p w14:paraId="4D0F92B9" w14:textId="77777777" w:rsidR="006109F3" w:rsidRPr="00CB4185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8"/>
                <w:lang w:eastAsia="en-US"/>
              </w:rPr>
            </w:pPr>
            <w:r w:rsidRPr="00CB4185">
              <w:rPr>
                <w:rFonts w:ascii="Times New Roman" w:eastAsia="Calibri" w:hAnsi="Times New Roman"/>
                <w:sz w:val="18"/>
                <w:lang w:eastAsia="en-US"/>
              </w:rPr>
              <w:t xml:space="preserve">МАДОУ  «Детский сад общеразвивающего вида с приоритетным осуществлением деятельности по познавательно-речевому направлению развития воспитанников №117 «Уенчык» г. Набережные Челны </w:t>
            </w:r>
          </w:p>
        </w:tc>
        <w:tc>
          <w:tcPr>
            <w:tcW w:w="1417" w:type="dxa"/>
            <w:shd w:val="clear" w:color="auto" w:fill="auto"/>
          </w:tcPr>
          <w:p w14:paraId="697CADC1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Лена Шагыйрьҗан «Сөембикә манарасы» </w:t>
            </w:r>
          </w:p>
        </w:tc>
        <w:tc>
          <w:tcPr>
            <w:tcW w:w="920" w:type="dxa"/>
            <w:shd w:val="clear" w:color="auto" w:fill="auto"/>
          </w:tcPr>
          <w:p w14:paraId="6F22AA30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4-6 лет</w:t>
            </w:r>
          </w:p>
        </w:tc>
        <w:tc>
          <w:tcPr>
            <w:tcW w:w="2057" w:type="dxa"/>
            <w:shd w:val="clear" w:color="auto" w:fill="auto"/>
          </w:tcPr>
          <w:p w14:paraId="1FE7F4EA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 xml:space="preserve">Гайнутдинова Альмира Равилевна, Тухватуллина Лейсан Камилевна, </w:t>
            </w:r>
          </w:p>
        </w:tc>
        <w:tc>
          <w:tcPr>
            <w:tcW w:w="1843" w:type="dxa"/>
            <w:shd w:val="clear" w:color="auto" w:fill="auto"/>
          </w:tcPr>
          <w:p w14:paraId="20AB8A0E" w14:textId="72ADF644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3DE1E7F9" w14:textId="77777777" w:rsidTr="008005E3">
        <w:tc>
          <w:tcPr>
            <w:tcW w:w="768" w:type="dxa"/>
            <w:shd w:val="clear" w:color="auto" w:fill="auto"/>
          </w:tcPr>
          <w:p w14:paraId="644A7140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6E780F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Хашимова</w:t>
            </w:r>
          </w:p>
          <w:p w14:paraId="4A4A451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Риана</w:t>
            </w:r>
          </w:p>
        </w:tc>
        <w:tc>
          <w:tcPr>
            <w:tcW w:w="2410" w:type="dxa"/>
            <w:shd w:val="clear" w:color="auto" w:fill="auto"/>
          </w:tcPr>
          <w:p w14:paraId="1E4A3FC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  «Детский сад общеразвивающего вида № 29 «Лукоморье» г.Альметьевска»</w:t>
            </w:r>
          </w:p>
        </w:tc>
        <w:tc>
          <w:tcPr>
            <w:tcW w:w="1417" w:type="dxa"/>
            <w:shd w:val="clear" w:color="auto" w:fill="auto"/>
          </w:tcPr>
          <w:p w14:paraId="217D91C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Стихотворение </w:t>
            </w:r>
          </w:p>
          <w:p w14:paraId="694D787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З.Александровой</w:t>
            </w:r>
          </w:p>
          <w:p w14:paraId="5C1482B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«Мой мишка»</w:t>
            </w:r>
          </w:p>
        </w:tc>
        <w:tc>
          <w:tcPr>
            <w:tcW w:w="920" w:type="dxa"/>
            <w:shd w:val="clear" w:color="auto" w:fill="auto"/>
          </w:tcPr>
          <w:p w14:paraId="19E88E5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057" w:type="dxa"/>
            <w:shd w:val="clear" w:color="auto" w:fill="auto"/>
          </w:tcPr>
          <w:p w14:paraId="09AA496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Валиева Гульназ Дамировна </w:t>
            </w:r>
          </w:p>
        </w:tc>
        <w:tc>
          <w:tcPr>
            <w:tcW w:w="1843" w:type="dxa"/>
            <w:shd w:val="clear" w:color="auto" w:fill="auto"/>
          </w:tcPr>
          <w:p w14:paraId="64CD9534" w14:textId="075D41CC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0D21D0FA" w14:textId="77777777" w:rsidTr="008005E3">
        <w:tc>
          <w:tcPr>
            <w:tcW w:w="768" w:type="dxa"/>
            <w:shd w:val="clear" w:color="auto" w:fill="auto"/>
          </w:tcPr>
          <w:p w14:paraId="2462454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908827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Шакирова Назалия</w:t>
            </w:r>
          </w:p>
        </w:tc>
        <w:tc>
          <w:tcPr>
            <w:tcW w:w="2410" w:type="dxa"/>
            <w:shd w:val="clear" w:color="auto" w:fill="auto"/>
          </w:tcPr>
          <w:p w14:paraId="0683037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сад№42 «Аленький цветочек» 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6B2921C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2401D3E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4-7</w:t>
            </w:r>
          </w:p>
        </w:tc>
        <w:tc>
          <w:tcPr>
            <w:tcW w:w="2057" w:type="dxa"/>
            <w:shd w:val="clear" w:color="auto" w:fill="auto"/>
          </w:tcPr>
          <w:p w14:paraId="752BA55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Янгирова Гузель Фаритовна,  Кокорева Аида Обулкасымвна</w:t>
            </w:r>
          </w:p>
        </w:tc>
        <w:tc>
          <w:tcPr>
            <w:tcW w:w="1843" w:type="dxa"/>
            <w:shd w:val="clear" w:color="auto" w:fill="auto"/>
          </w:tcPr>
          <w:p w14:paraId="267261E2" w14:textId="1803D106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7FAB4908" w14:textId="77777777" w:rsidTr="008005E3">
        <w:tc>
          <w:tcPr>
            <w:tcW w:w="768" w:type="dxa"/>
            <w:shd w:val="clear" w:color="auto" w:fill="auto"/>
          </w:tcPr>
          <w:p w14:paraId="655AD14C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81C3F9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Шарафутдинова Марьям </w:t>
            </w:r>
          </w:p>
        </w:tc>
        <w:tc>
          <w:tcPr>
            <w:tcW w:w="2410" w:type="dxa"/>
            <w:shd w:val="clear" w:color="auto" w:fill="auto"/>
          </w:tcPr>
          <w:p w14:paraId="1EBFEAF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«Детский сад  № 82 «Подсолнушек» города Набережные Челны </w:t>
            </w:r>
          </w:p>
        </w:tc>
        <w:tc>
          <w:tcPr>
            <w:tcW w:w="1417" w:type="dxa"/>
            <w:shd w:val="clear" w:color="auto" w:fill="auto"/>
          </w:tcPr>
          <w:p w14:paraId="43A66D5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Резеда Валиева «Энҗемәрҗәнкалфагым», </w:t>
            </w:r>
          </w:p>
        </w:tc>
        <w:tc>
          <w:tcPr>
            <w:tcW w:w="920" w:type="dxa"/>
            <w:shd w:val="clear" w:color="auto" w:fill="auto"/>
          </w:tcPr>
          <w:p w14:paraId="62BD410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117479A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Халитова Гульшат Ахматназиповна, Рахматуллина Альбина Рафаилевна.</w:t>
            </w:r>
          </w:p>
        </w:tc>
        <w:tc>
          <w:tcPr>
            <w:tcW w:w="1843" w:type="dxa"/>
            <w:shd w:val="clear" w:color="auto" w:fill="auto"/>
          </w:tcPr>
          <w:p w14:paraId="3C6B6916" w14:textId="3774F938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2F3A5403" w14:textId="77777777" w:rsidTr="008005E3">
        <w:tc>
          <w:tcPr>
            <w:tcW w:w="768" w:type="dxa"/>
            <w:shd w:val="clear" w:color="auto" w:fill="auto"/>
          </w:tcPr>
          <w:p w14:paraId="691DA22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0E2A1E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Шарифянов Карим</w:t>
            </w:r>
          </w:p>
        </w:tc>
        <w:tc>
          <w:tcPr>
            <w:tcW w:w="2410" w:type="dxa"/>
            <w:shd w:val="clear" w:color="auto" w:fill="auto"/>
          </w:tcPr>
          <w:p w14:paraId="016954A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№49 «Гульназ»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0E0BC8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, Заһирә Гомәрова “Әтәч рәсеме”</w:t>
            </w:r>
          </w:p>
        </w:tc>
        <w:tc>
          <w:tcPr>
            <w:tcW w:w="920" w:type="dxa"/>
            <w:shd w:val="clear" w:color="auto" w:fill="auto"/>
          </w:tcPr>
          <w:p w14:paraId="08AD02D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70531D8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Миннегулова Луза Мирхановна, </w:t>
            </w:r>
          </w:p>
          <w:p w14:paraId="3FA127C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Гатина Фирдания Нургалиевна</w:t>
            </w:r>
          </w:p>
        </w:tc>
        <w:tc>
          <w:tcPr>
            <w:tcW w:w="1843" w:type="dxa"/>
            <w:shd w:val="clear" w:color="auto" w:fill="auto"/>
          </w:tcPr>
          <w:p w14:paraId="247ECAE4" w14:textId="64ACB60B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4345DCAF" w14:textId="77777777" w:rsidTr="008005E3">
        <w:tc>
          <w:tcPr>
            <w:tcW w:w="768" w:type="dxa"/>
            <w:shd w:val="clear" w:color="auto" w:fill="auto"/>
          </w:tcPr>
          <w:p w14:paraId="6BB5BFFE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693695C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 xml:space="preserve">Шафиева Лаура </w:t>
            </w:r>
          </w:p>
        </w:tc>
        <w:tc>
          <w:tcPr>
            <w:tcW w:w="2410" w:type="dxa"/>
            <w:shd w:val="clear" w:color="auto" w:fill="auto"/>
          </w:tcPr>
          <w:p w14:paraId="503DD273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МБДОУ №55 « Шалунишка»</w:t>
            </w:r>
          </w:p>
          <w:p w14:paraId="6EBF726C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195819C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 xml:space="preserve">«Ежик вышел на дорогу» Ольга Матицына </w:t>
            </w:r>
          </w:p>
        </w:tc>
        <w:tc>
          <w:tcPr>
            <w:tcW w:w="920" w:type="dxa"/>
            <w:shd w:val="clear" w:color="auto" w:fill="auto"/>
          </w:tcPr>
          <w:p w14:paraId="1F9A1890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6лет</w:t>
            </w:r>
          </w:p>
        </w:tc>
        <w:tc>
          <w:tcPr>
            <w:tcW w:w="2057" w:type="dxa"/>
            <w:shd w:val="clear" w:color="auto" w:fill="auto"/>
          </w:tcPr>
          <w:p w14:paraId="75AD0C73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Костромина Антонида Михайловна</w:t>
            </w:r>
          </w:p>
          <w:p w14:paraId="0AC38434" w14:textId="77777777" w:rsidR="006109F3" w:rsidRPr="003265C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265CE">
              <w:rPr>
                <w:rFonts w:ascii="Times New Roman" w:eastAsia="Calibri" w:hAnsi="Times New Roman"/>
                <w:lang w:eastAsia="en-US"/>
              </w:rPr>
              <w:t>Меркушева Эльвира Владимировна</w:t>
            </w:r>
          </w:p>
        </w:tc>
        <w:tc>
          <w:tcPr>
            <w:tcW w:w="1843" w:type="dxa"/>
            <w:shd w:val="clear" w:color="auto" w:fill="auto"/>
          </w:tcPr>
          <w:p w14:paraId="09B36C13" w14:textId="6E410C8A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23432ADD" w14:textId="77777777" w:rsidTr="008005E3">
        <w:tc>
          <w:tcPr>
            <w:tcW w:w="768" w:type="dxa"/>
            <w:shd w:val="clear" w:color="auto" w:fill="auto"/>
          </w:tcPr>
          <w:p w14:paraId="6A2FFFDC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E77966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Ямаева Камилла</w:t>
            </w:r>
          </w:p>
          <w:p w14:paraId="5CD1D47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14:paraId="78CFE9E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(логопедическая группа)</w:t>
            </w:r>
          </w:p>
        </w:tc>
        <w:tc>
          <w:tcPr>
            <w:tcW w:w="2410" w:type="dxa"/>
            <w:shd w:val="clear" w:color="auto" w:fill="auto"/>
          </w:tcPr>
          <w:p w14:paraId="5B4C867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МБДОУ «Детский сад комбинированного вида №16 «Скворушка» г. Набережные Челны»</w:t>
            </w:r>
          </w:p>
        </w:tc>
        <w:tc>
          <w:tcPr>
            <w:tcW w:w="1417" w:type="dxa"/>
            <w:shd w:val="clear" w:color="auto" w:fill="auto"/>
          </w:tcPr>
          <w:p w14:paraId="21CED3A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«Снежинка»</w:t>
            </w:r>
          </w:p>
          <w:p w14:paraId="169A7A6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Мигунова Наталья Алексеевна</w:t>
            </w:r>
          </w:p>
        </w:tc>
        <w:tc>
          <w:tcPr>
            <w:tcW w:w="920" w:type="dxa"/>
            <w:shd w:val="clear" w:color="auto" w:fill="auto"/>
          </w:tcPr>
          <w:p w14:paraId="3F564E8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(6 лет)</w:t>
            </w:r>
          </w:p>
        </w:tc>
        <w:tc>
          <w:tcPr>
            <w:tcW w:w="2057" w:type="dxa"/>
            <w:shd w:val="clear" w:color="auto" w:fill="auto"/>
          </w:tcPr>
          <w:p w14:paraId="6D0F891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Ахметова Лейсан</w:t>
            </w:r>
          </w:p>
          <w:p w14:paraId="080A9DA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Габдулловна ;</w:t>
            </w:r>
          </w:p>
          <w:p w14:paraId="1A4F045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Зарипова Миляуша</w:t>
            </w:r>
          </w:p>
          <w:p w14:paraId="6466039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Вилиновна ;</w:t>
            </w:r>
          </w:p>
          <w:p w14:paraId="38A4F2C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Фазылова Флария</w:t>
            </w:r>
          </w:p>
          <w:p w14:paraId="2B0383BB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Наилевна .</w:t>
            </w:r>
          </w:p>
        </w:tc>
        <w:tc>
          <w:tcPr>
            <w:tcW w:w="1843" w:type="dxa"/>
            <w:shd w:val="clear" w:color="auto" w:fill="auto"/>
          </w:tcPr>
          <w:p w14:paraId="40E16DEE" w14:textId="01A53095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36990BF1" w14:textId="77777777" w:rsidTr="008005E3">
        <w:tc>
          <w:tcPr>
            <w:tcW w:w="768" w:type="dxa"/>
            <w:shd w:val="clear" w:color="auto" w:fill="auto"/>
          </w:tcPr>
          <w:p w14:paraId="62D02D3C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764458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Яхина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Самира</w:t>
            </w:r>
          </w:p>
        </w:tc>
        <w:tc>
          <w:tcPr>
            <w:tcW w:w="2410" w:type="dxa"/>
            <w:shd w:val="clear" w:color="auto" w:fill="auto"/>
          </w:tcPr>
          <w:p w14:paraId="0CCCAAC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МБДОУ Карабашский детский сад общеразвивающего вида №2 «Ляйсан» Бугульминского муниципального района </w:t>
            </w:r>
          </w:p>
        </w:tc>
        <w:tc>
          <w:tcPr>
            <w:tcW w:w="1417" w:type="dxa"/>
            <w:shd w:val="clear" w:color="auto" w:fill="auto"/>
          </w:tcPr>
          <w:p w14:paraId="22C17B5A" w14:textId="77777777" w:rsidR="006109F3" w:rsidRPr="00E939D8" w:rsidRDefault="006109F3" w:rsidP="006109F3">
            <w:pPr>
              <w:rPr>
                <w:rFonts w:eastAsia="NSimSu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«С Днем Матери»</w:t>
            </w:r>
          </w:p>
        </w:tc>
        <w:tc>
          <w:tcPr>
            <w:tcW w:w="920" w:type="dxa"/>
            <w:shd w:val="clear" w:color="auto" w:fill="auto"/>
          </w:tcPr>
          <w:p w14:paraId="73A5EF5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4-6лет</w:t>
            </w:r>
          </w:p>
        </w:tc>
        <w:tc>
          <w:tcPr>
            <w:tcW w:w="2057" w:type="dxa"/>
            <w:shd w:val="clear" w:color="auto" w:fill="auto"/>
          </w:tcPr>
          <w:p w14:paraId="3FDC50B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val="tt-RU"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Гильязова Гульнара Ганиевна</w:t>
            </w: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, </w:t>
            </w:r>
          </w:p>
          <w:p w14:paraId="02119AF5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Кулагина Полина Владимировна </w:t>
            </w:r>
          </w:p>
          <w:p w14:paraId="787262F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</w:p>
        </w:tc>
        <w:tc>
          <w:tcPr>
            <w:tcW w:w="1843" w:type="dxa"/>
            <w:shd w:val="clear" w:color="auto" w:fill="auto"/>
          </w:tcPr>
          <w:p w14:paraId="574CC11B" w14:textId="13EECB9E" w:rsidR="006109F3" w:rsidRPr="00E939D8" w:rsidRDefault="006109F3" w:rsidP="006109F3">
            <w:pPr>
              <w:spacing w:after="0" w:line="240" w:lineRule="auto"/>
              <w:rPr>
                <w:rFonts w:ascii="Times New Roman" w:eastAsia="NSimSun" w:hAnsi="Times New Roman"/>
                <w:kern w:val="2"/>
                <w:lang w:eastAsia="zh-CN" w:bidi="hi-IN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6109F3" w:rsidRPr="00E939D8" w14:paraId="5070BBE8" w14:textId="77777777" w:rsidTr="008005E3">
        <w:tc>
          <w:tcPr>
            <w:tcW w:w="768" w:type="dxa"/>
            <w:shd w:val="clear" w:color="auto" w:fill="auto"/>
          </w:tcPr>
          <w:p w14:paraId="286BDBF1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CE179A7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Музафарова </w:t>
            </w: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Эмилия</w:t>
            </w:r>
          </w:p>
        </w:tc>
        <w:tc>
          <w:tcPr>
            <w:tcW w:w="2410" w:type="dxa"/>
            <w:shd w:val="clear" w:color="auto" w:fill="auto"/>
          </w:tcPr>
          <w:p w14:paraId="0104D1FD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Детская вокальная </w:t>
            </w: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30F893FA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 </w:t>
            </w: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«Колыбельная для мамы»,</w:t>
            </w:r>
          </w:p>
        </w:tc>
        <w:tc>
          <w:tcPr>
            <w:tcW w:w="920" w:type="dxa"/>
            <w:shd w:val="clear" w:color="auto" w:fill="auto"/>
          </w:tcPr>
          <w:p w14:paraId="4B51B915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1 </w:t>
            </w: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младшая группа</w:t>
            </w:r>
          </w:p>
        </w:tc>
        <w:tc>
          <w:tcPr>
            <w:tcW w:w="2057" w:type="dxa"/>
            <w:shd w:val="clear" w:color="auto" w:fill="auto"/>
          </w:tcPr>
          <w:p w14:paraId="1936491D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Кульченко Анна </w:t>
            </w: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Игоревна,</w:t>
            </w:r>
          </w:p>
        </w:tc>
        <w:tc>
          <w:tcPr>
            <w:tcW w:w="1843" w:type="dxa"/>
            <w:shd w:val="clear" w:color="auto" w:fill="auto"/>
          </w:tcPr>
          <w:p w14:paraId="529F9DAC" w14:textId="2EF785C0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 xml:space="preserve">Диплом </w:t>
            </w:r>
            <w:r>
              <w:rPr>
                <w:rFonts w:ascii="Times New Roman" w:hAnsi="Times New Roman"/>
                <w:lang w:val="tt-RU"/>
              </w:rPr>
              <w:lastRenderedPageBreak/>
              <w:t>Лауреата 1 степени</w:t>
            </w:r>
          </w:p>
        </w:tc>
      </w:tr>
      <w:tr w:rsidR="006109F3" w:rsidRPr="00012C6E" w14:paraId="218A895C" w14:textId="77777777" w:rsidTr="008005E3">
        <w:tc>
          <w:tcPr>
            <w:tcW w:w="768" w:type="dxa"/>
            <w:shd w:val="clear" w:color="auto" w:fill="auto"/>
          </w:tcPr>
          <w:p w14:paraId="7180C0A6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36B945E" w14:textId="77777777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Пионткевич Варвара</w:t>
            </w:r>
          </w:p>
        </w:tc>
        <w:tc>
          <w:tcPr>
            <w:tcW w:w="2410" w:type="dxa"/>
            <w:shd w:val="clear" w:color="auto" w:fill="auto"/>
          </w:tcPr>
          <w:p w14:paraId="0127C1EE" w14:textId="77777777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6D476A9A" w14:textId="77777777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«Мама»,</w:t>
            </w:r>
          </w:p>
        </w:tc>
        <w:tc>
          <w:tcPr>
            <w:tcW w:w="920" w:type="dxa"/>
            <w:shd w:val="clear" w:color="auto" w:fill="auto"/>
          </w:tcPr>
          <w:p w14:paraId="67D1770D" w14:textId="77777777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 младшая группа</w:t>
            </w:r>
          </w:p>
        </w:tc>
        <w:tc>
          <w:tcPr>
            <w:tcW w:w="2057" w:type="dxa"/>
            <w:shd w:val="clear" w:color="auto" w:fill="auto"/>
          </w:tcPr>
          <w:p w14:paraId="69D122AF" w14:textId="77777777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Кульченко Анна Игоревна,</w:t>
            </w:r>
          </w:p>
        </w:tc>
        <w:tc>
          <w:tcPr>
            <w:tcW w:w="1843" w:type="dxa"/>
            <w:shd w:val="clear" w:color="auto" w:fill="auto"/>
          </w:tcPr>
          <w:p w14:paraId="172C822C" w14:textId="5A2265F3" w:rsidR="006109F3" w:rsidRPr="00012C6E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012C6E" w14:paraId="4128FAF1" w14:textId="77777777" w:rsidTr="008005E3">
        <w:tc>
          <w:tcPr>
            <w:tcW w:w="768" w:type="dxa"/>
            <w:shd w:val="clear" w:color="auto" w:fill="auto"/>
          </w:tcPr>
          <w:p w14:paraId="695B9B50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A622D3E" w14:textId="3BDFAE6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Насретдинов Тимур</w:t>
            </w:r>
          </w:p>
        </w:tc>
        <w:tc>
          <w:tcPr>
            <w:tcW w:w="2410" w:type="dxa"/>
            <w:shd w:val="clear" w:color="auto" w:fill="auto"/>
          </w:tcPr>
          <w:p w14:paraId="236E93EB" w14:textId="4DE50FCB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МБДОУ «Детский сад комбинированного вида № 40 «Колосок»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г. Набережные Челны, РТ</w:t>
            </w:r>
          </w:p>
        </w:tc>
        <w:tc>
          <w:tcPr>
            <w:tcW w:w="1417" w:type="dxa"/>
            <w:shd w:val="clear" w:color="auto" w:fill="auto"/>
          </w:tcPr>
          <w:p w14:paraId="642D6387" w14:textId="79C077DD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Николай Грахов «Кто хитрей?»</w:t>
            </w:r>
          </w:p>
        </w:tc>
        <w:tc>
          <w:tcPr>
            <w:tcW w:w="920" w:type="dxa"/>
            <w:shd w:val="clear" w:color="auto" w:fill="auto"/>
          </w:tcPr>
          <w:p w14:paraId="3C5024FC" w14:textId="25BF16EB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 – 6 лет</w:t>
            </w:r>
          </w:p>
        </w:tc>
        <w:tc>
          <w:tcPr>
            <w:tcW w:w="2057" w:type="dxa"/>
            <w:shd w:val="clear" w:color="auto" w:fill="auto"/>
          </w:tcPr>
          <w:p w14:paraId="69A7A372" w14:textId="5B8989B9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Вазиева Эльвира Инсафовна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Сильянова Мария Наримановна</w:t>
            </w:r>
          </w:p>
        </w:tc>
        <w:tc>
          <w:tcPr>
            <w:tcW w:w="1843" w:type="dxa"/>
            <w:shd w:val="clear" w:color="auto" w:fill="auto"/>
          </w:tcPr>
          <w:p w14:paraId="5F364CB1" w14:textId="0AD08F1E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Диплом 1 степени</w:t>
            </w:r>
          </w:p>
        </w:tc>
      </w:tr>
      <w:tr w:rsidR="006109F3" w:rsidRPr="00012C6E" w14:paraId="5BACCA0F" w14:textId="77777777" w:rsidTr="008005E3">
        <w:tc>
          <w:tcPr>
            <w:tcW w:w="768" w:type="dxa"/>
            <w:shd w:val="clear" w:color="auto" w:fill="auto"/>
          </w:tcPr>
          <w:p w14:paraId="7A4FE6D2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65704D7" w14:textId="2A0C89D1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sz w:val="20"/>
                <w:szCs w:val="20"/>
              </w:rPr>
              <w:t xml:space="preserve">Якимова Регина </w:t>
            </w:r>
          </w:p>
        </w:tc>
        <w:tc>
          <w:tcPr>
            <w:tcW w:w="2410" w:type="dxa"/>
            <w:shd w:val="clear" w:color="auto" w:fill="auto"/>
          </w:tcPr>
          <w:p w14:paraId="3361A45E" w14:textId="3E0FD74A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sz w:val="16"/>
                <w:szCs w:val="20"/>
              </w:rPr>
              <w:t>МАДОУ города Набережные Челны «Детский сад общеразвивающего вида с приоритетным осуществлением деятельности по познавательно - речевому направлению развития воспитанников №100 "Жар - птица"</w:t>
            </w:r>
          </w:p>
        </w:tc>
        <w:tc>
          <w:tcPr>
            <w:tcW w:w="1417" w:type="dxa"/>
            <w:shd w:val="clear" w:color="auto" w:fill="auto"/>
          </w:tcPr>
          <w:p w14:paraId="00C30CDA" w14:textId="77777777" w:rsidR="006109F3" w:rsidRPr="00BA6B92" w:rsidRDefault="006109F3" w:rsidP="006109F3">
            <w:pPr>
              <w:tabs>
                <w:tab w:val="left" w:pos="498"/>
              </w:tabs>
              <w:rPr>
                <w:rFonts w:ascii="Times New Roman" w:hAnsi="Times New Roman"/>
                <w:sz w:val="20"/>
                <w:szCs w:val="20"/>
              </w:rPr>
            </w:pPr>
            <w:r w:rsidRPr="00BA6B92">
              <w:rPr>
                <w:rFonts w:ascii="Times New Roman" w:hAnsi="Times New Roman"/>
                <w:sz w:val="20"/>
                <w:szCs w:val="20"/>
              </w:rPr>
              <w:t>Наталья Ушкина</w:t>
            </w:r>
          </w:p>
          <w:p w14:paraId="43EB7214" w14:textId="55D0A7F0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sz w:val="20"/>
                <w:szCs w:val="20"/>
              </w:rPr>
              <w:t>"Песенька Снегурочки"</w:t>
            </w:r>
          </w:p>
        </w:tc>
        <w:tc>
          <w:tcPr>
            <w:tcW w:w="920" w:type="dxa"/>
            <w:shd w:val="clear" w:color="auto" w:fill="auto"/>
          </w:tcPr>
          <w:p w14:paraId="3A84517E" w14:textId="40C78A7D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01371BA7" w14:textId="1E364B0D" w:rsidR="006109F3" w:rsidRPr="00BA6B92" w:rsidRDefault="006109F3" w:rsidP="006109F3">
            <w:pPr>
              <w:tabs>
                <w:tab w:val="left" w:pos="498"/>
              </w:tabs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sz w:val="20"/>
                <w:szCs w:val="20"/>
              </w:rPr>
              <w:t>Валиуллина Аэлита Габдрафиковна, Асылгараева Ляйсара Раисовна</w:t>
            </w:r>
          </w:p>
        </w:tc>
        <w:tc>
          <w:tcPr>
            <w:tcW w:w="1843" w:type="dxa"/>
            <w:shd w:val="clear" w:color="auto" w:fill="auto"/>
          </w:tcPr>
          <w:p w14:paraId="3A2C9715" w14:textId="11599229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012C6E" w14:paraId="38A25F90" w14:textId="77777777" w:rsidTr="008005E3">
        <w:tc>
          <w:tcPr>
            <w:tcW w:w="768" w:type="dxa"/>
            <w:shd w:val="clear" w:color="auto" w:fill="auto"/>
          </w:tcPr>
          <w:p w14:paraId="5C20EAEE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A3F8164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Ильясов Рамис </w:t>
            </w:r>
          </w:p>
          <w:p w14:paraId="615392A6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14:paraId="75E183E6" w14:textId="7777777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14:paraId="678E0DC8" w14:textId="5E2DC26B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МАДОУ “Детский сад общеразвивающего вида с приоритетным осуществлением деятельности по познавательно-речевому направлению развития воспитанников №113 “Непоседы”, 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C887417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Роберт Миңнуллин</w:t>
            </w:r>
          </w:p>
          <w:p w14:paraId="4FB39BFB" w14:textId="39DA5B71" w:rsidR="006109F3" w:rsidRPr="00BA6B92" w:rsidRDefault="006109F3" w:rsidP="006109F3">
            <w:pPr>
              <w:tabs>
                <w:tab w:val="left" w:pos="498"/>
              </w:tabs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“Сабантуйда”</w:t>
            </w:r>
          </w:p>
        </w:tc>
        <w:tc>
          <w:tcPr>
            <w:tcW w:w="920" w:type="dxa"/>
            <w:shd w:val="clear" w:color="auto" w:fill="auto"/>
          </w:tcPr>
          <w:p w14:paraId="3873BC5C" w14:textId="2FBADAFB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 года</w:t>
            </w:r>
          </w:p>
        </w:tc>
        <w:tc>
          <w:tcPr>
            <w:tcW w:w="2057" w:type="dxa"/>
            <w:shd w:val="clear" w:color="auto" w:fill="auto"/>
          </w:tcPr>
          <w:p w14:paraId="4B0DD689" w14:textId="6EEBE076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Мустафина Гульнара Гумаровна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Гарипова Гузель Котдусовна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eastAsia="Calibri" w:hAnsi="Times New Roman"/>
                <w:sz w:val="20"/>
                <w:szCs w:val="20"/>
                <w:lang w:val="en-US" w:eastAsia="en-US"/>
              </w:rPr>
              <w:t xml:space="preserve">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Булатова Лейсан Наилевна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.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Сагитова Гулия Рауфовна</w:t>
            </w:r>
          </w:p>
        </w:tc>
        <w:tc>
          <w:tcPr>
            <w:tcW w:w="1843" w:type="dxa"/>
            <w:shd w:val="clear" w:color="auto" w:fill="auto"/>
          </w:tcPr>
          <w:p w14:paraId="6CEC19B0" w14:textId="1E638A20" w:rsidR="006109F3" w:rsidRPr="00BA6B92" w:rsidRDefault="006109F3" w:rsidP="006109F3">
            <w:pPr>
              <w:spacing w:after="0" w:line="240" w:lineRule="auto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012C6E" w14:paraId="5151448B" w14:textId="77777777" w:rsidTr="008005E3">
        <w:tc>
          <w:tcPr>
            <w:tcW w:w="768" w:type="dxa"/>
            <w:shd w:val="clear" w:color="auto" w:fill="auto"/>
          </w:tcPr>
          <w:p w14:paraId="6F3A82F9" w14:textId="72D71A5D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1F2DDDF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Хадеева Ясмина</w:t>
            </w:r>
          </w:p>
          <w:p w14:paraId="6D368D66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14:paraId="60DB76A4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14:paraId="32BF8B56" w14:textId="7777777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95125E6" w14:textId="7777777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14:paraId="3927E995" w14:textId="0A92275D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Әминә Бикчәнтәева“Дәү әнием”</w:t>
            </w:r>
          </w:p>
        </w:tc>
        <w:tc>
          <w:tcPr>
            <w:tcW w:w="920" w:type="dxa"/>
            <w:shd w:val="clear" w:color="auto" w:fill="auto"/>
          </w:tcPr>
          <w:p w14:paraId="4B38CAE0" w14:textId="6505EF51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 лет</w:t>
            </w:r>
          </w:p>
        </w:tc>
        <w:tc>
          <w:tcPr>
            <w:tcW w:w="2057" w:type="dxa"/>
            <w:shd w:val="clear" w:color="auto" w:fill="auto"/>
          </w:tcPr>
          <w:p w14:paraId="5CCBD3BB" w14:textId="454E924C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Мустафина Гульнара Гумаровна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Шарафиева Рамиля Азатовна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Шакирова Айзиля Георгиевна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Тимерханова Алия Разяповна</w:t>
            </w:r>
          </w:p>
        </w:tc>
        <w:tc>
          <w:tcPr>
            <w:tcW w:w="1843" w:type="dxa"/>
            <w:shd w:val="clear" w:color="auto" w:fill="auto"/>
          </w:tcPr>
          <w:p w14:paraId="12869D67" w14:textId="3EB5BA47" w:rsidR="006109F3" w:rsidRPr="00BA6B92" w:rsidRDefault="006109F3" w:rsidP="006109F3">
            <w:pPr>
              <w:spacing w:after="0" w:line="240" w:lineRule="auto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012C6E" w14:paraId="5AB36C50" w14:textId="77777777" w:rsidTr="008005E3">
        <w:tc>
          <w:tcPr>
            <w:tcW w:w="768" w:type="dxa"/>
            <w:shd w:val="clear" w:color="auto" w:fill="auto"/>
          </w:tcPr>
          <w:p w14:paraId="59E830D3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C6979F5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Кадирова Гузель</w:t>
            </w:r>
          </w:p>
          <w:p w14:paraId="357870B7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14:paraId="3BA5F621" w14:textId="7777777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8E023E8" w14:textId="77777777" w:rsidR="006109F3" w:rsidRPr="00BA6B92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14:paraId="6888E59C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Әминә Бикчәнтәева</w:t>
            </w:r>
          </w:p>
          <w:p w14:paraId="66DD764C" w14:textId="77777777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“Гөлбикә”</w:t>
            </w:r>
          </w:p>
          <w:p w14:paraId="79CE65E7" w14:textId="77777777" w:rsidR="006109F3" w:rsidRPr="00BA6B92" w:rsidRDefault="006109F3" w:rsidP="006109F3">
            <w:pPr>
              <w:tabs>
                <w:tab w:val="left" w:pos="498"/>
              </w:tabs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7E283AF6" w14:textId="5E6F0B00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686AECDF" w14:textId="390FE6CC" w:rsidR="006109F3" w:rsidRPr="00BA6B92" w:rsidRDefault="006109F3" w:rsidP="006109F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Мустафина Гульнара Гумаровна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, </w:t>
            </w: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Хамадалина Лилия Рашитовна</w:t>
            </w:r>
          </w:p>
        </w:tc>
        <w:tc>
          <w:tcPr>
            <w:tcW w:w="1843" w:type="dxa"/>
            <w:shd w:val="clear" w:color="auto" w:fill="auto"/>
          </w:tcPr>
          <w:p w14:paraId="690E0A70" w14:textId="5985A626" w:rsidR="006109F3" w:rsidRPr="00BA6B92" w:rsidRDefault="006109F3" w:rsidP="006109F3">
            <w:pPr>
              <w:spacing w:after="0" w:line="240" w:lineRule="auto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012C6E" w14:paraId="7A1E2178" w14:textId="77777777" w:rsidTr="008005E3">
        <w:tc>
          <w:tcPr>
            <w:tcW w:w="10740" w:type="dxa"/>
            <w:gridSpan w:val="7"/>
            <w:shd w:val="clear" w:color="auto" w:fill="auto"/>
          </w:tcPr>
          <w:p w14:paraId="6630D311" w14:textId="77777777" w:rsidR="006109F3" w:rsidRPr="00012C6E" w:rsidRDefault="006109F3" w:rsidP="006109F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12C6E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 младшая группа: 7-9 лет</w:t>
            </w:r>
          </w:p>
        </w:tc>
      </w:tr>
      <w:tr w:rsidR="006109F3" w:rsidRPr="00E939D8" w14:paraId="2F6794D7" w14:textId="77777777" w:rsidTr="008005E3">
        <w:tc>
          <w:tcPr>
            <w:tcW w:w="768" w:type="dxa"/>
            <w:shd w:val="clear" w:color="auto" w:fill="auto"/>
          </w:tcPr>
          <w:p w14:paraId="27997D74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66E977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Ионова Дарья</w:t>
            </w:r>
          </w:p>
        </w:tc>
        <w:tc>
          <w:tcPr>
            <w:tcW w:w="2410" w:type="dxa"/>
            <w:shd w:val="clear" w:color="auto" w:fill="auto"/>
          </w:tcPr>
          <w:p w14:paraId="1BB69A2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МБОУ «Лицей №12 г. Лениногорска»</w:t>
            </w:r>
          </w:p>
        </w:tc>
        <w:tc>
          <w:tcPr>
            <w:tcW w:w="1417" w:type="dxa"/>
            <w:shd w:val="clear" w:color="auto" w:fill="auto"/>
          </w:tcPr>
          <w:p w14:paraId="4743F0A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«Пожелтевшее фото войны»,</w:t>
            </w:r>
          </w:p>
        </w:tc>
        <w:tc>
          <w:tcPr>
            <w:tcW w:w="920" w:type="dxa"/>
            <w:shd w:val="clear" w:color="auto" w:fill="auto"/>
          </w:tcPr>
          <w:p w14:paraId="14732802" w14:textId="77777777" w:rsidR="006109F3" w:rsidRPr="00E939D8" w:rsidRDefault="006109F3" w:rsidP="006109F3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0D28E3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Ермолаева Надежда Викторовна,</w:t>
            </w:r>
          </w:p>
          <w:p w14:paraId="48A5FA3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227CF8F5" w14:textId="665ABBE3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26EC4811" w14:textId="77777777" w:rsidTr="008005E3">
        <w:tc>
          <w:tcPr>
            <w:tcW w:w="768" w:type="dxa"/>
            <w:shd w:val="clear" w:color="auto" w:fill="auto"/>
          </w:tcPr>
          <w:p w14:paraId="33C5BAAC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39725A9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Исмагилова Варвара</w:t>
            </w:r>
          </w:p>
        </w:tc>
        <w:tc>
          <w:tcPr>
            <w:tcW w:w="2410" w:type="dxa"/>
            <w:shd w:val="clear" w:color="auto" w:fill="auto"/>
          </w:tcPr>
          <w:p w14:paraId="188CA1AF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>МАУ “Дворец культуры  имени Сергея Гассара”, участница Народнго театра имени Ахунова</w:t>
            </w:r>
          </w:p>
        </w:tc>
        <w:tc>
          <w:tcPr>
            <w:tcW w:w="1417" w:type="dxa"/>
            <w:shd w:val="clear" w:color="auto" w:fill="auto"/>
          </w:tcPr>
          <w:p w14:paraId="66236F85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 “Большое путешествие маленького пингвина”, Муха Рената</w:t>
            </w:r>
          </w:p>
        </w:tc>
        <w:tc>
          <w:tcPr>
            <w:tcW w:w="920" w:type="dxa"/>
            <w:shd w:val="clear" w:color="auto" w:fill="auto"/>
          </w:tcPr>
          <w:p w14:paraId="787A1CF3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sz w:val="22"/>
                <w:szCs w:val="22"/>
                <w:lang w:val="tt-RU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7FB59C19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val="tt-RU" w:eastAsia="en-US"/>
              </w:rPr>
              <w:t xml:space="preserve">Стрелкова Гульназ Фоатовна, </w:t>
            </w:r>
          </w:p>
        </w:tc>
        <w:tc>
          <w:tcPr>
            <w:tcW w:w="1843" w:type="dxa"/>
            <w:shd w:val="clear" w:color="auto" w:fill="auto"/>
          </w:tcPr>
          <w:p w14:paraId="753254CE" w14:textId="724EDD4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lang w:val="tt-RU"/>
              </w:rPr>
              <w:t>Диплом Лауреата 3 степени</w:t>
            </w:r>
          </w:p>
        </w:tc>
      </w:tr>
      <w:tr w:rsidR="006109F3" w:rsidRPr="00E939D8" w14:paraId="1870ED83" w14:textId="77777777" w:rsidTr="008005E3">
        <w:tc>
          <w:tcPr>
            <w:tcW w:w="768" w:type="dxa"/>
            <w:shd w:val="clear" w:color="auto" w:fill="auto"/>
          </w:tcPr>
          <w:p w14:paraId="519576F0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6E00A8F4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Марданов </w:t>
            </w:r>
          </w:p>
          <w:p w14:paraId="2A5E9BB1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Раиль </w:t>
            </w:r>
          </w:p>
          <w:p w14:paraId="0A87A34E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10909E30" w14:textId="77777777" w:rsidR="006109F3" w:rsidRPr="00FE0B46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МБОУ «Нурминская СОШ»  Балтасинского района</w:t>
            </w:r>
          </w:p>
        </w:tc>
        <w:tc>
          <w:tcPr>
            <w:tcW w:w="1417" w:type="dxa"/>
            <w:shd w:val="clear" w:color="auto" w:fill="auto"/>
          </w:tcPr>
          <w:p w14:paraId="1711496B" w14:textId="77777777" w:rsidR="006109F3" w:rsidRPr="00FE0B46" w:rsidRDefault="006109F3" w:rsidP="006109F3">
            <w:pPr>
              <w:spacing w:after="18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Э.Ибрагимова «Гармун тавышы»</w:t>
            </w:r>
          </w:p>
        </w:tc>
        <w:tc>
          <w:tcPr>
            <w:tcW w:w="920" w:type="dxa"/>
            <w:shd w:val="clear" w:color="auto" w:fill="auto"/>
          </w:tcPr>
          <w:p w14:paraId="0D3A4745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 8 лет</w:t>
            </w:r>
          </w:p>
        </w:tc>
        <w:tc>
          <w:tcPr>
            <w:tcW w:w="2057" w:type="dxa"/>
            <w:shd w:val="clear" w:color="auto" w:fill="auto"/>
          </w:tcPr>
          <w:p w14:paraId="0FCCDACA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Ибнеева Фарида Фаритовна </w:t>
            </w:r>
          </w:p>
          <w:p w14:paraId="40F23E1E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2845CA5C" w14:textId="19D95EFE" w:rsidR="006109F3" w:rsidRPr="00E939D8" w:rsidRDefault="006109F3" w:rsidP="006109F3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6109F3" w:rsidRPr="00E939D8" w14:paraId="2F3B345D" w14:textId="77777777" w:rsidTr="008005E3">
        <w:tc>
          <w:tcPr>
            <w:tcW w:w="768" w:type="dxa"/>
            <w:shd w:val="clear" w:color="auto" w:fill="auto"/>
          </w:tcPr>
          <w:p w14:paraId="3F547602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6400624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 xml:space="preserve">Марданов </w:t>
            </w:r>
          </w:p>
          <w:p w14:paraId="01385DA3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>Раян</w:t>
            </w:r>
          </w:p>
          <w:p w14:paraId="6A6CDF6C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 xml:space="preserve">Марданова Раида </w:t>
            </w:r>
          </w:p>
        </w:tc>
        <w:tc>
          <w:tcPr>
            <w:tcW w:w="2410" w:type="dxa"/>
            <w:shd w:val="clear" w:color="auto" w:fill="auto"/>
          </w:tcPr>
          <w:p w14:paraId="6DC42EB0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>МБОУ «Нурминская СОШ»  Балтасинского района</w:t>
            </w:r>
          </w:p>
          <w:p w14:paraId="1A40164B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 xml:space="preserve">МБДОУ “Карелинский </w:t>
            </w:r>
            <w:r w:rsidRPr="00BA6B92">
              <w:rPr>
                <w:rFonts w:ascii="Times New Roman" w:eastAsia="Calibri" w:hAnsi="Times New Roman"/>
                <w:lang w:val="tt-RU" w:eastAsia="en-US"/>
              </w:rPr>
              <w:lastRenderedPageBreak/>
              <w:t>детский сад” Балтасинского района</w:t>
            </w:r>
          </w:p>
        </w:tc>
        <w:tc>
          <w:tcPr>
            <w:tcW w:w="1417" w:type="dxa"/>
            <w:shd w:val="clear" w:color="auto" w:fill="auto"/>
          </w:tcPr>
          <w:p w14:paraId="27A3F491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lastRenderedPageBreak/>
              <w:t>Роберт Миннуллин “Авыл эте Акбай”</w:t>
            </w:r>
          </w:p>
        </w:tc>
        <w:tc>
          <w:tcPr>
            <w:tcW w:w="920" w:type="dxa"/>
            <w:shd w:val="clear" w:color="auto" w:fill="auto"/>
          </w:tcPr>
          <w:p w14:paraId="57EA36CA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>7 лет</w:t>
            </w:r>
          </w:p>
          <w:p w14:paraId="4F44D499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</w:p>
          <w:p w14:paraId="1E9CDD08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>5 лет</w:t>
            </w:r>
          </w:p>
        </w:tc>
        <w:tc>
          <w:tcPr>
            <w:tcW w:w="2057" w:type="dxa"/>
            <w:shd w:val="clear" w:color="auto" w:fill="auto"/>
          </w:tcPr>
          <w:p w14:paraId="02D84185" w14:textId="77777777" w:rsidR="006109F3" w:rsidRPr="00BA6B92" w:rsidRDefault="006109F3" w:rsidP="006109F3">
            <w:pPr>
              <w:spacing w:after="3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BA6B92">
              <w:rPr>
                <w:rFonts w:ascii="Times New Roman" w:eastAsia="Calibri" w:hAnsi="Times New Roman"/>
                <w:lang w:val="tt-RU" w:eastAsia="en-US"/>
              </w:rPr>
              <w:t xml:space="preserve">Кадирова Зухра Абдрахмановна, Юсупова Галия Амировна, </w:t>
            </w:r>
            <w:r w:rsidRPr="00BA6B92">
              <w:rPr>
                <w:rFonts w:ascii="Times New Roman" w:eastAsia="Calibri" w:hAnsi="Times New Roman"/>
                <w:lang w:val="tt-RU" w:eastAsia="en-US"/>
              </w:rPr>
              <w:lastRenderedPageBreak/>
              <w:t>Хусаенова Эльмира Анатолиевна, Сабирова Нурия Мубараковна</w:t>
            </w:r>
          </w:p>
        </w:tc>
        <w:tc>
          <w:tcPr>
            <w:tcW w:w="1843" w:type="dxa"/>
            <w:shd w:val="clear" w:color="auto" w:fill="auto"/>
          </w:tcPr>
          <w:p w14:paraId="3D5634FA" w14:textId="2C8B1471" w:rsidR="006109F3" w:rsidRPr="00BA6B92" w:rsidRDefault="006109F3" w:rsidP="006109F3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>
              <w:rPr>
                <w:rFonts w:ascii="Times New Roman" w:hAnsi="Times New Roman"/>
                <w:lang w:val="tt-RU"/>
              </w:rPr>
              <w:lastRenderedPageBreak/>
              <w:t>Диплом Лауреата 1 степени</w:t>
            </w:r>
          </w:p>
        </w:tc>
      </w:tr>
      <w:tr w:rsidR="006109F3" w:rsidRPr="00E939D8" w14:paraId="52BFEA8D" w14:textId="77777777" w:rsidTr="008005E3">
        <w:tc>
          <w:tcPr>
            <w:tcW w:w="768" w:type="dxa"/>
            <w:shd w:val="clear" w:color="auto" w:fill="auto"/>
          </w:tcPr>
          <w:p w14:paraId="0D54A097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2A17B4E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Мигманова Регина</w:t>
            </w:r>
          </w:p>
        </w:tc>
        <w:tc>
          <w:tcPr>
            <w:tcW w:w="2410" w:type="dxa"/>
            <w:shd w:val="clear" w:color="auto" w:fill="auto"/>
          </w:tcPr>
          <w:p w14:paraId="08040687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МБОУ №39», 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1D7B1C73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 xml:space="preserve">«Кошка крошка» </w:t>
            </w:r>
          </w:p>
          <w:p w14:paraId="16FF231D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Заочная форма</w:t>
            </w:r>
          </w:p>
        </w:tc>
        <w:tc>
          <w:tcPr>
            <w:tcW w:w="920" w:type="dxa"/>
            <w:shd w:val="clear" w:color="auto" w:fill="auto"/>
          </w:tcPr>
          <w:p w14:paraId="54F2D4BB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7-9 лет</w:t>
            </w:r>
          </w:p>
        </w:tc>
        <w:tc>
          <w:tcPr>
            <w:tcW w:w="2057" w:type="dxa"/>
            <w:shd w:val="clear" w:color="auto" w:fill="auto"/>
          </w:tcPr>
          <w:p w14:paraId="02D7ED2E" w14:textId="77777777" w:rsidR="006109F3" w:rsidRPr="00FE0B46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val="tt-RU" w:eastAsia="en-US"/>
              </w:rPr>
            </w:pPr>
            <w:r w:rsidRPr="00FE0B46">
              <w:rPr>
                <w:rFonts w:ascii="Times New Roman" w:eastAsia="Calibri" w:hAnsi="Times New Roman"/>
                <w:lang w:val="tt-RU" w:eastAsia="en-US"/>
              </w:rPr>
              <w:t>Стрицына Инна Леонидовна</w:t>
            </w:r>
          </w:p>
        </w:tc>
        <w:tc>
          <w:tcPr>
            <w:tcW w:w="1843" w:type="dxa"/>
            <w:shd w:val="clear" w:color="auto" w:fill="auto"/>
          </w:tcPr>
          <w:p w14:paraId="30B2B469" w14:textId="61350D47" w:rsidR="006109F3" w:rsidRPr="00E939D8" w:rsidRDefault="006109F3" w:rsidP="006109F3">
            <w:pPr>
              <w:pStyle w:val="Default"/>
              <w:spacing w:line="100" w:lineRule="atLeast"/>
              <w:rPr>
                <w:color w:val="auto"/>
                <w:sz w:val="22"/>
                <w:szCs w:val="22"/>
                <w:lang w:val="tt-RU"/>
              </w:rPr>
            </w:pPr>
            <w:r>
              <w:rPr>
                <w:lang w:val="tt-RU"/>
              </w:rPr>
              <w:t>Диплом Лауреата 3 степени</w:t>
            </w:r>
          </w:p>
        </w:tc>
      </w:tr>
      <w:tr w:rsidR="006109F3" w:rsidRPr="00E939D8" w14:paraId="495B10F3" w14:textId="77777777" w:rsidTr="008005E3">
        <w:tc>
          <w:tcPr>
            <w:tcW w:w="768" w:type="dxa"/>
            <w:shd w:val="clear" w:color="auto" w:fill="auto"/>
          </w:tcPr>
          <w:p w14:paraId="2795FBDD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FEC228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Мустафина Райана</w:t>
            </w:r>
          </w:p>
        </w:tc>
        <w:tc>
          <w:tcPr>
            <w:tcW w:w="2410" w:type="dxa"/>
            <w:shd w:val="clear" w:color="auto" w:fill="auto"/>
          </w:tcPr>
          <w:p w14:paraId="60F6702F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МАУДО ДДТ " Балкыш" Высокогорский район.</w:t>
            </w:r>
          </w:p>
        </w:tc>
        <w:tc>
          <w:tcPr>
            <w:tcW w:w="1417" w:type="dxa"/>
            <w:shd w:val="clear" w:color="auto" w:fill="auto"/>
          </w:tcPr>
          <w:p w14:paraId="693AA9AB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А.Барто " Болтунья Лида"</w:t>
            </w:r>
          </w:p>
        </w:tc>
        <w:tc>
          <w:tcPr>
            <w:tcW w:w="920" w:type="dxa"/>
            <w:shd w:val="clear" w:color="auto" w:fill="auto"/>
          </w:tcPr>
          <w:p w14:paraId="0A8BE2DC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лет.</w:t>
            </w:r>
          </w:p>
        </w:tc>
        <w:tc>
          <w:tcPr>
            <w:tcW w:w="2057" w:type="dxa"/>
            <w:shd w:val="clear" w:color="auto" w:fill="auto"/>
          </w:tcPr>
          <w:p w14:paraId="338ACE51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Педагог Шакирова Юлдуз Радиковна.</w:t>
            </w:r>
          </w:p>
        </w:tc>
        <w:tc>
          <w:tcPr>
            <w:tcW w:w="1843" w:type="dxa"/>
            <w:shd w:val="clear" w:color="auto" w:fill="auto"/>
          </w:tcPr>
          <w:p w14:paraId="6F19BC56" w14:textId="0BA7F48B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lang w:val="tt-RU"/>
              </w:rPr>
              <w:t>Диплом Лауреата 2 степени</w:t>
            </w:r>
          </w:p>
        </w:tc>
      </w:tr>
      <w:tr w:rsidR="006109F3" w:rsidRPr="00E939D8" w14:paraId="13143F9F" w14:textId="77777777" w:rsidTr="008005E3">
        <w:tc>
          <w:tcPr>
            <w:tcW w:w="768" w:type="dxa"/>
            <w:shd w:val="clear" w:color="auto" w:fill="auto"/>
          </w:tcPr>
          <w:p w14:paraId="45A60EB9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E8F9DE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Рахимова Лилия </w:t>
            </w:r>
          </w:p>
        </w:tc>
        <w:tc>
          <w:tcPr>
            <w:tcW w:w="2410" w:type="dxa"/>
            <w:shd w:val="clear" w:color="auto" w:fill="auto"/>
          </w:tcPr>
          <w:p w14:paraId="36A8B64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 ДО «Детско-юношеский центр №14» 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0166819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А. Дементьев «Баллада о матери»</w:t>
            </w:r>
          </w:p>
        </w:tc>
        <w:tc>
          <w:tcPr>
            <w:tcW w:w="920" w:type="dxa"/>
            <w:shd w:val="clear" w:color="auto" w:fill="auto"/>
          </w:tcPr>
          <w:p w14:paraId="54863A9F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3C83CB8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руководителя: Ершова Татьяна Александровна</w:t>
            </w:r>
          </w:p>
        </w:tc>
        <w:tc>
          <w:tcPr>
            <w:tcW w:w="1843" w:type="dxa"/>
            <w:shd w:val="clear" w:color="auto" w:fill="auto"/>
          </w:tcPr>
          <w:p w14:paraId="27235F85" w14:textId="59AC9F48" w:rsidR="006109F3" w:rsidRPr="00E939D8" w:rsidRDefault="006109F3" w:rsidP="006109F3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11CDB434" w14:textId="77777777" w:rsidTr="008005E3">
        <w:tc>
          <w:tcPr>
            <w:tcW w:w="768" w:type="dxa"/>
            <w:shd w:val="clear" w:color="auto" w:fill="auto"/>
          </w:tcPr>
          <w:p w14:paraId="0AD9631F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0BC641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Салахова Ассэль</w:t>
            </w:r>
          </w:p>
        </w:tc>
        <w:tc>
          <w:tcPr>
            <w:tcW w:w="2410" w:type="dxa"/>
            <w:shd w:val="clear" w:color="auto" w:fill="auto"/>
          </w:tcPr>
          <w:p w14:paraId="6659B42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ГАОУ. «Полилингвальный комплекс «Адымнар-путь к знаниям и согласию» Казань</w:t>
            </w:r>
          </w:p>
        </w:tc>
        <w:tc>
          <w:tcPr>
            <w:tcW w:w="1417" w:type="dxa"/>
            <w:shd w:val="clear" w:color="auto" w:fill="auto"/>
          </w:tcPr>
          <w:p w14:paraId="1A61338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Анатолий Костецкий</w:t>
            </w:r>
          </w:p>
          <w:p w14:paraId="1E02A97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(Сборник </w:t>
            </w:r>
          </w:p>
          <w:p w14:paraId="672B475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«Бюро Находок»)</w:t>
            </w:r>
          </w:p>
          <w:p w14:paraId="025DA989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 xml:space="preserve">«Космические перезагрузки» </w:t>
            </w:r>
          </w:p>
        </w:tc>
        <w:tc>
          <w:tcPr>
            <w:tcW w:w="920" w:type="dxa"/>
            <w:shd w:val="clear" w:color="auto" w:fill="auto"/>
          </w:tcPr>
          <w:p w14:paraId="5E3D8BB7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7A25C5F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Салимгараева Алсу Равгатовна</w:t>
            </w:r>
          </w:p>
          <w:p w14:paraId="1629A24E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Нуруллина Лилия Ришатовна</w:t>
            </w:r>
          </w:p>
        </w:tc>
        <w:tc>
          <w:tcPr>
            <w:tcW w:w="1843" w:type="dxa"/>
            <w:shd w:val="clear" w:color="auto" w:fill="auto"/>
          </w:tcPr>
          <w:p w14:paraId="564435B8" w14:textId="16EE56D8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lang w:val="tt-RU"/>
              </w:rPr>
              <w:t>Диплом Лауреата 1 степени</w:t>
            </w:r>
          </w:p>
        </w:tc>
      </w:tr>
      <w:tr w:rsidR="006109F3" w:rsidRPr="00E939D8" w14:paraId="7137E425" w14:textId="77777777" w:rsidTr="008005E3">
        <w:tc>
          <w:tcPr>
            <w:tcW w:w="768" w:type="dxa"/>
            <w:shd w:val="clear" w:color="auto" w:fill="auto"/>
          </w:tcPr>
          <w:p w14:paraId="1B86F8FF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240B1AC4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Сафина Альсина</w:t>
            </w:r>
          </w:p>
        </w:tc>
        <w:tc>
          <w:tcPr>
            <w:tcW w:w="2410" w:type="dxa"/>
            <w:shd w:val="clear" w:color="auto" w:fill="auto"/>
          </w:tcPr>
          <w:p w14:paraId="590E99A8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МБОУ Муслюмовский лицей Муслюмовского муниципального района Республики Татарстан</w:t>
            </w:r>
          </w:p>
        </w:tc>
        <w:tc>
          <w:tcPr>
            <w:tcW w:w="1417" w:type="dxa"/>
            <w:shd w:val="clear" w:color="auto" w:fill="auto"/>
          </w:tcPr>
          <w:p w14:paraId="2029B4AC" w14:textId="77777777" w:rsidR="006109F3" w:rsidRPr="00FE0B46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“Яшелгармун”</w:t>
            </w:r>
          </w:p>
          <w:p w14:paraId="7B0500E0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“Ш.Жиһангирова  повесть .</w:t>
            </w:r>
          </w:p>
        </w:tc>
        <w:tc>
          <w:tcPr>
            <w:tcW w:w="920" w:type="dxa"/>
            <w:shd w:val="clear" w:color="auto" w:fill="auto"/>
          </w:tcPr>
          <w:p w14:paraId="09FF7BC7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93C3213" w14:textId="77777777" w:rsidR="006109F3" w:rsidRPr="00FE0B46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Сафина Лейсан Ягъфаровна,</w:t>
            </w:r>
          </w:p>
          <w:p w14:paraId="0559BFE6" w14:textId="77777777" w:rsidR="006109F3" w:rsidRPr="00FE0B46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E0B46">
              <w:rPr>
                <w:rFonts w:ascii="Times New Roman" w:eastAsia="Calibri" w:hAnsi="Times New Roman"/>
                <w:lang w:eastAsia="en-US"/>
              </w:rPr>
              <w:t>Зиазова Алсу Фаварисовна</w:t>
            </w:r>
          </w:p>
        </w:tc>
        <w:tc>
          <w:tcPr>
            <w:tcW w:w="1843" w:type="dxa"/>
            <w:shd w:val="clear" w:color="auto" w:fill="auto"/>
          </w:tcPr>
          <w:p w14:paraId="5F23887C" w14:textId="4820FCCF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 xml:space="preserve">Диплом Лауреата </w:t>
            </w:r>
            <w:r>
              <w:rPr>
                <w:lang w:val="tt-RU"/>
              </w:rPr>
              <w:t>1</w:t>
            </w:r>
            <w:r>
              <w:rPr>
                <w:rFonts w:ascii="Times New Roman" w:hAnsi="Times New Roman"/>
                <w:lang w:val="tt-RU"/>
              </w:rPr>
              <w:t xml:space="preserve"> степени</w:t>
            </w:r>
          </w:p>
        </w:tc>
      </w:tr>
      <w:tr w:rsidR="006109F3" w:rsidRPr="00E939D8" w14:paraId="51F7A22A" w14:textId="77777777" w:rsidTr="008005E3">
        <w:tc>
          <w:tcPr>
            <w:tcW w:w="768" w:type="dxa"/>
            <w:shd w:val="clear" w:color="auto" w:fill="auto"/>
          </w:tcPr>
          <w:p w14:paraId="08385D40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55E12D3" w14:textId="77777777" w:rsidR="006109F3" w:rsidRPr="002916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Султанов Нурислам</w:t>
            </w:r>
          </w:p>
        </w:tc>
        <w:tc>
          <w:tcPr>
            <w:tcW w:w="2410" w:type="dxa"/>
            <w:shd w:val="clear" w:color="auto" w:fill="auto"/>
          </w:tcPr>
          <w:p w14:paraId="350519CC" w14:textId="77777777" w:rsidR="006109F3" w:rsidRPr="002916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МБОУ Муслюмовский лицей Муслюмовского муниципального района </w:t>
            </w:r>
          </w:p>
        </w:tc>
        <w:tc>
          <w:tcPr>
            <w:tcW w:w="1417" w:type="dxa"/>
            <w:shd w:val="clear" w:color="auto" w:fill="auto"/>
          </w:tcPr>
          <w:p w14:paraId="1FBB6561" w14:textId="77777777" w:rsidR="006109F3" w:rsidRPr="002916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 “Бәхетле мин” Музагит Ахметзянов</w:t>
            </w:r>
          </w:p>
        </w:tc>
        <w:tc>
          <w:tcPr>
            <w:tcW w:w="920" w:type="dxa"/>
            <w:shd w:val="clear" w:color="auto" w:fill="auto"/>
          </w:tcPr>
          <w:p w14:paraId="732CEB8A" w14:textId="77777777" w:rsidR="006109F3" w:rsidRPr="002916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 xml:space="preserve">8 лет </w:t>
            </w:r>
          </w:p>
        </w:tc>
        <w:tc>
          <w:tcPr>
            <w:tcW w:w="2057" w:type="dxa"/>
            <w:shd w:val="clear" w:color="auto" w:fill="auto"/>
          </w:tcPr>
          <w:p w14:paraId="1D54FAE8" w14:textId="77777777" w:rsidR="006109F3" w:rsidRPr="002916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2916D8">
              <w:rPr>
                <w:rFonts w:ascii="Times New Roman" w:eastAsia="Calibri" w:hAnsi="Times New Roman"/>
                <w:lang w:eastAsia="en-US"/>
              </w:rPr>
              <w:t>Каржавкина Альфия Ахтамовна</w:t>
            </w:r>
          </w:p>
        </w:tc>
        <w:tc>
          <w:tcPr>
            <w:tcW w:w="1843" w:type="dxa"/>
            <w:shd w:val="clear" w:color="auto" w:fill="auto"/>
          </w:tcPr>
          <w:p w14:paraId="602A4DCD" w14:textId="31C6CC2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0A4D06C8" w14:textId="77777777" w:rsidTr="008005E3">
        <w:tc>
          <w:tcPr>
            <w:tcW w:w="768" w:type="dxa"/>
            <w:shd w:val="clear" w:color="auto" w:fill="auto"/>
          </w:tcPr>
          <w:p w14:paraId="2415064B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59F275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Хасаншина Малика</w:t>
            </w:r>
          </w:p>
        </w:tc>
        <w:tc>
          <w:tcPr>
            <w:tcW w:w="2410" w:type="dxa"/>
            <w:shd w:val="clear" w:color="auto" w:fill="auto"/>
          </w:tcPr>
          <w:p w14:paraId="55B50201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Творческое пространство «OneBeat»</w:t>
            </w:r>
          </w:p>
          <w:p w14:paraId="1C1AD28E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СОШ №7 г.Альметьевск</w:t>
            </w:r>
          </w:p>
        </w:tc>
        <w:tc>
          <w:tcPr>
            <w:tcW w:w="1417" w:type="dxa"/>
            <w:shd w:val="clear" w:color="auto" w:fill="auto"/>
          </w:tcPr>
          <w:p w14:paraId="4C0C648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Анатолий Костецкий</w:t>
            </w:r>
          </w:p>
          <w:p w14:paraId="1279922C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(Сборник </w:t>
            </w:r>
          </w:p>
          <w:p w14:paraId="5CE9508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«Бюро Находок»)</w:t>
            </w:r>
          </w:p>
          <w:p w14:paraId="7DC2AA1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отрывок из</w:t>
            </w:r>
          </w:p>
          <w:p w14:paraId="300377BD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«Сказка про семь воскресений в неделю»</w:t>
            </w:r>
          </w:p>
        </w:tc>
        <w:tc>
          <w:tcPr>
            <w:tcW w:w="920" w:type="dxa"/>
            <w:shd w:val="clear" w:color="auto" w:fill="auto"/>
          </w:tcPr>
          <w:p w14:paraId="1015699A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7 лет</w:t>
            </w:r>
          </w:p>
        </w:tc>
        <w:tc>
          <w:tcPr>
            <w:tcW w:w="2057" w:type="dxa"/>
            <w:shd w:val="clear" w:color="auto" w:fill="auto"/>
          </w:tcPr>
          <w:p w14:paraId="2080E78E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Сабаева Марина Александровна</w:t>
            </w:r>
          </w:p>
        </w:tc>
        <w:tc>
          <w:tcPr>
            <w:tcW w:w="1843" w:type="dxa"/>
            <w:shd w:val="clear" w:color="auto" w:fill="auto"/>
          </w:tcPr>
          <w:p w14:paraId="0C3FE551" w14:textId="420A9606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lang w:val="tt-RU"/>
              </w:rPr>
              <w:t>Диплом Лауреата 1 степени</w:t>
            </w:r>
          </w:p>
        </w:tc>
      </w:tr>
      <w:tr w:rsidR="006109F3" w:rsidRPr="00E939D8" w14:paraId="7B5728FA" w14:textId="77777777" w:rsidTr="008005E3">
        <w:tc>
          <w:tcPr>
            <w:tcW w:w="768" w:type="dxa"/>
            <w:shd w:val="clear" w:color="auto" w:fill="auto"/>
          </w:tcPr>
          <w:p w14:paraId="4809DC88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D5E17E3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ШакуровАлмаз</w:t>
            </w:r>
          </w:p>
        </w:tc>
        <w:tc>
          <w:tcPr>
            <w:tcW w:w="2410" w:type="dxa"/>
            <w:shd w:val="clear" w:color="auto" w:fill="auto"/>
          </w:tcPr>
          <w:p w14:paraId="5DC72812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МАУ ДО «ГДТДиМ №1»</w:t>
            </w:r>
          </w:p>
          <w:p w14:paraId="3C5914C1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Г.Набережные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407DFE44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 xml:space="preserve"> “Милли моннар”</w:t>
            </w:r>
          </w:p>
          <w:p w14:paraId="3C903B7D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стих</w:t>
            </w:r>
          </w:p>
        </w:tc>
        <w:tc>
          <w:tcPr>
            <w:tcW w:w="920" w:type="dxa"/>
            <w:shd w:val="clear" w:color="auto" w:fill="auto"/>
          </w:tcPr>
          <w:p w14:paraId="0446FA83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8 лет</w:t>
            </w:r>
          </w:p>
        </w:tc>
        <w:tc>
          <w:tcPr>
            <w:tcW w:w="2057" w:type="dxa"/>
            <w:shd w:val="clear" w:color="auto" w:fill="auto"/>
          </w:tcPr>
          <w:p w14:paraId="32052DBC" w14:textId="77777777" w:rsidR="006109F3" w:rsidRPr="00E939D8" w:rsidRDefault="006109F3" w:rsidP="006109F3">
            <w:pPr>
              <w:spacing w:after="0"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Закирова Зольхабиря</w:t>
            </w:r>
          </w:p>
          <w:p w14:paraId="0BB85D57" w14:textId="77777777" w:rsidR="006109F3" w:rsidRPr="00E939D8" w:rsidRDefault="006109F3" w:rsidP="006109F3">
            <w:pPr>
              <w:spacing w:line="100" w:lineRule="atLeast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Абдулхаевна</w:t>
            </w:r>
          </w:p>
        </w:tc>
        <w:tc>
          <w:tcPr>
            <w:tcW w:w="1843" w:type="dxa"/>
            <w:shd w:val="clear" w:color="auto" w:fill="auto"/>
          </w:tcPr>
          <w:p w14:paraId="3AE1967E" w14:textId="135AD818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lang w:val="tt-RU"/>
              </w:rPr>
              <w:t>Диплом Лауреата 2 степени</w:t>
            </w:r>
          </w:p>
        </w:tc>
      </w:tr>
      <w:tr w:rsidR="006109F3" w:rsidRPr="00E939D8" w14:paraId="4E9AE29B" w14:textId="77777777" w:rsidTr="008005E3">
        <w:tc>
          <w:tcPr>
            <w:tcW w:w="768" w:type="dxa"/>
            <w:shd w:val="clear" w:color="auto" w:fill="auto"/>
          </w:tcPr>
          <w:p w14:paraId="59CBEA6B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EECDE6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Шафигуллин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E939D8">
              <w:rPr>
                <w:rFonts w:ascii="Times New Roman" w:eastAsia="Calibri" w:hAnsi="Times New Roman"/>
                <w:lang w:eastAsia="en-US"/>
              </w:rPr>
              <w:t>Камиль</w:t>
            </w:r>
          </w:p>
        </w:tc>
        <w:tc>
          <w:tcPr>
            <w:tcW w:w="2410" w:type="dxa"/>
            <w:shd w:val="clear" w:color="auto" w:fill="auto"/>
          </w:tcPr>
          <w:p w14:paraId="601D76A7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E939D8">
              <w:rPr>
                <w:rFonts w:ascii="Times New Roman" w:eastAsia="Calibri" w:hAnsi="Times New Roman"/>
                <w:lang w:eastAsia="en-US"/>
              </w:rPr>
              <w:t>МАОУ «Средняя общеобразовательная школа №21», г.Набережные Челны РТ</w:t>
            </w:r>
          </w:p>
        </w:tc>
        <w:tc>
          <w:tcPr>
            <w:tcW w:w="1417" w:type="dxa"/>
            <w:shd w:val="clear" w:color="auto" w:fill="auto"/>
          </w:tcPr>
          <w:p w14:paraId="655DBF1B" w14:textId="77777777" w:rsidR="006109F3" w:rsidRPr="00E939D8" w:rsidRDefault="006109F3" w:rsidP="006109F3">
            <w:pPr>
              <w:pStyle w:val="Default"/>
              <w:rPr>
                <w:color w:val="auto"/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Габдулла Тукай “Туганавыл”</w:t>
            </w:r>
          </w:p>
          <w:p w14:paraId="587951DD" w14:textId="77777777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41466A12" w14:textId="77777777" w:rsidR="006109F3" w:rsidRPr="00E939D8" w:rsidRDefault="006109F3" w:rsidP="006109F3">
            <w:pPr>
              <w:pStyle w:val="Default"/>
              <w:rPr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 xml:space="preserve">7-9 лет </w:t>
            </w:r>
          </w:p>
        </w:tc>
        <w:tc>
          <w:tcPr>
            <w:tcW w:w="2057" w:type="dxa"/>
            <w:shd w:val="clear" w:color="auto" w:fill="auto"/>
          </w:tcPr>
          <w:p w14:paraId="456005C3" w14:textId="77777777" w:rsidR="006109F3" w:rsidRPr="00E939D8" w:rsidRDefault="006109F3" w:rsidP="006109F3">
            <w:pPr>
              <w:pStyle w:val="Default"/>
              <w:rPr>
                <w:sz w:val="22"/>
                <w:szCs w:val="22"/>
              </w:rPr>
            </w:pPr>
            <w:r w:rsidRPr="00E939D8">
              <w:rPr>
                <w:color w:val="auto"/>
                <w:sz w:val="22"/>
                <w:szCs w:val="22"/>
              </w:rPr>
              <w:t>БуриеваАйгуль Мубараковна</w:t>
            </w:r>
          </w:p>
        </w:tc>
        <w:tc>
          <w:tcPr>
            <w:tcW w:w="1843" w:type="dxa"/>
            <w:shd w:val="clear" w:color="auto" w:fill="auto"/>
          </w:tcPr>
          <w:p w14:paraId="0FC9DFC9" w14:textId="4FCA4957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01A7445A" w14:textId="77777777" w:rsidTr="008005E3">
        <w:tc>
          <w:tcPr>
            <w:tcW w:w="768" w:type="dxa"/>
            <w:shd w:val="clear" w:color="auto" w:fill="auto"/>
          </w:tcPr>
          <w:p w14:paraId="26F4442E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3E85375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Газизуллина Алиса</w:t>
            </w:r>
          </w:p>
        </w:tc>
        <w:tc>
          <w:tcPr>
            <w:tcW w:w="2410" w:type="dxa"/>
            <w:shd w:val="clear" w:color="auto" w:fill="auto"/>
          </w:tcPr>
          <w:p w14:paraId="02D67292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77F5EDF4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«Вот как я тебя люблю»,</w:t>
            </w:r>
          </w:p>
        </w:tc>
        <w:tc>
          <w:tcPr>
            <w:tcW w:w="920" w:type="dxa"/>
            <w:shd w:val="clear" w:color="auto" w:fill="auto"/>
          </w:tcPr>
          <w:p w14:paraId="30B69C36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689383AE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1843" w:type="dxa"/>
            <w:shd w:val="clear" w:color="auto" w:fill="auto"/>
          </w:tcPr>
          <w:p w14:paraId="7E2F8FA9" w14:textId="5567F76C" w:rsidR="006109F3" w:rsidRPr="00E939D8" w:rsidRDefault="006109F3" w:rsidP="006109F3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 xml:space="preserve">Диплом Лауреата </w:t>
            </w:r>
            <w:r>
              <w:rPr>
                <w:lang w:val="tt-RU"/>
              </w:rPr>
              <w:t>1</w:t>
            </w:r>
            <w:r>
              <w:rPr>
                <w:rFonts w:ascii="Times New Roman" w:hAnsi="Times New Roman"/>
                <w:lang w:val="tt-RU"/>
              </w:rPr>
              <w:t xml:space="preserve"> степени</w:t>
            </w:r>
          </w:p>
        </w:tc>
      </w:tr>
      <w:tr w:rsidR="006109F3" w:rsidRPr="00E939D8" w14:paraId="7FAD95C0" w14:textId="77777777" w:rsidTr="008005E3">
        <w:tc>
          <w:tcPr>
            <w:tcW w:w="768" w:type="dxa"/>
            <w:shd w:val="clear" w:color="auto" w:fill="auto"/>
          </w:tcPr>
          <w:p w14:paraId="08F5F136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E336727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Галиев Артур</w:t>
            </w:r>
          </w:p>
        </w:tc>
        <w:tc>
          <w:tcPr>
            <w:tcW w:w="2410" w:type="dxa"/>
            <w:shd w:val="clear" w:color="auto" w:fill="auto"/>
          </w:tcPr>
          <w:p w14:paraId="750933E5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7D18CFEC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«Перемена»,</w:t>
            </w:r>
          </w:p>
        </w:tc>
        <w:tc>
          <w:tcPr>
            <w:tcW w:w="920" w:type="dxa"/>
            <w:shd w:val="clear" w:color="auto" w:fill="auto"/>
          </w:tcPr>
          <w:p w14:paraId="3BED9B21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младшая группа</w:t>
            </w:r>
          </w:p>
        </w:tc>
        <w:tc>
          <w:tcPr>
            <w:tcW w:w="2057" w:type="dxa"/>
            <w:shd w:val="clear" w:color="auto" w:fill="auto"/>
          </w:tcPr>
          <w:p w14:paraId="25650759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1843" w:type="dxa"/>
            <w:shd w:val="clear" w:color="auto" w:fill="auto"/>
          </w:tcPr>
          <w:p w14:paraId="2FD7AA50" w14:textId="0E722667" w:rsidR="006109F3" w:rsidRPr="00E939D8" w:rsidRDefault="006109F3" w:rsidP="006109F3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6109F3" w:rsidRPr="00E939D8" w14:paraId="554C2232" w14:textId="77777777" w:rsidTr="008005E3">
        <w:tc>
          <w:tcPr>
            <w:tcW w:w="768" w:type="dxa"/>
            <w:shd w:val="clear" w:color="auto" w:fill="auto"/>
          </w:tcPr>
          <w:p w14:paraId="4156ED06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ECFC5D6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Баязитова Агнесса</w:t>
            </w:r>
          </w:p>
        </w:tc>
        <w:tc>
          <w:tcPr>
            <w:tcW w:w="2410" w:type="dxa"/>
            <w:shd w:val="clear" w:color="auto" w:fill="auto"/>
          </w:tcPr>
          <w:p w14:paraId="43E58799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578FBECA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«Снежная баба», </w:t>
            </w:r>
          </w:p>
        </w:tc>
        <w:tc>
          <w:tcPr>
            <w:tcW w:w="920" w:type="dxa"/>
            <w:shd w:val="clear" w:color="auto" w:fill="auto"/>
          </w:tcPr>
          <w:p w14:paraId="40972CCA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2 младшая группа</w:t>
            </w:r>
          </w:p>
        </w:tc>
        <w:tc>
          <w:tcPr>
            <w:tcW w:w="2057" w:type="dxa"/>
            <w:shd w:val="clear" w:color="auto" w:fill="auto"/>
          </w:tcPr>
          <w:p w14:paraId="029E2052" w14:textId="77777777" w:rsidR="006109F3" w:rsidRPr="00E43F19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43F1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1843" w:type="dxa"/>
            <w:shd w:val="clear" w:color="auto" w:fill="auto"/>
          </w:tcPr>
          <w:p w14:paraId="074AA297" w14:textId="3F33FD93" w:rsidR="006109F3" w:rsidRPr="00E939D8" w:rsidRDefault="006109F3" w:rsidP="006109F3">
            <w:pPr>
              <w:tabs>
                <w:tab w:val="left" w:pos="498"/>
              </w:tabs>
              <w:spacing w:after="0" w:line="100" w:lineRule="atLeas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6109F3" w:rsidRPr="00E939D8" w14:paraId="1570CA34" w14:textId="77777777" w:rsidTr="008005E3">
        <w:tc>
          <w:tcPr>
            <w:tcW w:w="768" w:type="dxa"/>
            <w:shd w:val="clear" w:color="auto" w:fill="auto"/>
          </w:tcPr>
          <w:p w14:paraId="64C8B07E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227C89D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Валиева Айзиля </w:t>
            </w:r>
          </w:p>
        </w:tc>
        <w:tc>
          <w:tcPr>
            <w:tcW w:w="2410" w:type="dxa"/>
            <w:shd w:val="clear" w:color="auto" w:fill="auto"/>
          </w:tcPr>
          <w:p w14:paraId="4B47E5A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МБОУ «Гимназия №2 им. М. Вахитова» </w:t>
            </w:r>
          </w:p>
          <w:p w14:paraId="204247D6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г. Набережные Челны</w:t>
            </w:r>
          </w:p>
        </w:tc>
        <w:tc>
          <w:tcPr>
            <w:tcW w:w="1417" w:type="dxa"/>
            <w:shd w:val="clear" w:color="auto" w:fill="auto"/>
          </w:tcPr>
          <w:p w14:paraId="29CA9324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М. Джалиль</w:t>
            </w:r>
          </w:p>
          <w:p w14:paraId="5B7BA0F8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«Күршеләр»</w:t>
            </w:r>
          </w:p>
        </w:tc>
        <w:tc>
          <w:tcPr>
            <w:tcW w:w="920" w:type="dxa"/>
            <w:shd w:val="clear" w:color="auto" w:fill="auto"/>
          </w:tcPr>
          <w:p w14:paraId="30DB4294" w14:textId="77777777" w:rsidR="006109F3" w:rsidRPr="00E939D8" w:rsidRDefault="006109F3" w:rsidP="006109F3">
            <w:pPr>
              <w:widowControl w:val="0"/>
              <w:tabs>
                <w:tab w:val="left" w:pos="415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7-9 лет</w:t>
            </w:r>
          </w:p>
        </w:tc>
        <w:tc>
          <w:tcPr>
            <w:tcW w:w="2057" w:type="dxa"/>
            <w:shd w:val="clear" w:color="auto" w:fill="auto"/>
          </w:tcPr>
          <w:p w14:paraId="6696049A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Закирова Сания Маликовна</w:t>
            </w:r>
          </w:p>
        </w:tc>
        <w:tc>
          <w:tcPr>
            <w:tcW w:w="1843" w:type="dxa"/>
            <w:shd w:val="clear" w:color="auto" w:fill="auto"/>
          </w:tcPr>
          <w:p w14:paraId="243B63CF" w14:textId="36B8D025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6109F3" w:rsidRPr="00E939D8" w14:paraId="34BDFCA8" w14:textId="77777777" w:rsidTr="008005E3">
        <w:tc>
          <w:tcPr>
            <w:tcW w:w="768" w:type="dxa"/>
            <w:shd w:val="clear" w:color="auto" w:fill="auto"/>
          </w:tcPr>
          <w:p w14:paraId="2309E3BD" w14:textId="77777777" w:rsidR="006109F3" w:rsidRPr="00E939D8" w:rsidRDefault="006109F3" w:rsidP="006109F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D72A20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Фасахова Аделина</w:t>
            </w:r>
          </w:p>
        </w:tc>
        <w:tc>
          <w:tcPr>
            <w:tcW w:w="2410" w:type="dxa"/>
            <w:shd w:val="clear" w:color="auto" w:fill="auto"/>
          </w:tcPr>
          <w:p w14:paraId="41BDB9C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МБОУ «Лицей №12 г. Лениногорска»</w:t>
            </w:r>
          </w:p>
        </w:tc>
        <w:tc>
          <w:tcPr>
            <w:tcW w:w="1417" w:type="dxa"/>
            <w:shd w:val="clear" w:color="auto" w:fill="auto"/>
          </w:tcPr>
          <w:p w14:paraId="268C2690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«Зинка»,</w:t>
            </w:r>
          </w:p>
        </w:tc>
        <w:tc>
          <w:tcPr>
            <w:tcW w:w="920" w:type="dxa"/>
            <w:shd w:val="clear" w:color="auto" w:fill="auto"/>
          </w:tcPr>
          <w:p w14:paraId="69B0290B" w14:textId="77777777" w:rsidR="006109F3" w:rsidRPr="00E939D8" w:rsidRDefault="006109F3" w:rsidP="006109F3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 лет</w:t>
            </w:r>
          </w:p>
        </w:tc>
        <w:tc>
          <w:tcPr>
            <w:tcW w:w="2057" w:type="dxa"/>
            <w:shd w:val="clear" w:color="auto" w:fill="auto"/>
          </w:tcPr>
          <w:p w14:paraId="262376D2" w14:textId="77777777" w:rsidR="006109F3" w:rsidRPr="00E939D8" w:rsidRDefault="006109F3" w:rsidP="006109F3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Ермолаева Надежда Викторовна</w:t>
            </w:r>
          </w:p>
        </w:tc>
        <w:tc>
          <w:tcPr>
            <w:tcW w:w="1843" w:type="dxa"/>
            <w:shd w:val="clear" w:color="auto" w:fill="auto"/>
          </w:tcPr>
          <w:p w14:paraId="39921860" w14:textId="643A7E7E" w:rsidR="006109F3" w:rsidRPr="00E939D8" w:rsidRDefault="006109F3" w:rsidP="006109F3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1 степени</w:t>
            </w:r>
          </w:p>
        </w:tc>
      </w:tr>
      <w:tr w:rsidR="00EE4735" w:rsidRPr="00E939D8" w14:paraId="0C444CF9" w14:textId="77777777" w:rsidTr="008005E3">
        <w:tc>
          <w:tcPr>
            <w:tcW w:w="768" w:type="dxa"/>
            <w:shd w:val="clear" w:color="auto" w:fill="auto"/>
          </w:tcPr>
          <w:p w14:paraId="28829383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461C761" w14:textId="5ED6E1C0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Самигуллина Рамина </w:t>
            </w:r>
          </w:p>
        </w:tc>
        <w:tc>
          <w:tcPr>
            <w:tcW w:w="2410" w:type="dxa"/>
            <w:shd w:val="clear" w:color="auto" w:fill="auto"/>
          </w:tcPr>
          <w:p w14:paraId="749F6008" w14:textId="77777777" w:rsidR="00EE4735" w:rsidRPr="00EE4735" w:rsidRDefault="00EE4735" w:rsidP="00EE4735">
            <w:pPr>
              <w:shd w:val="clear" w:color="auto" w:fill="F6F6F6"/>
              <w:spacing w:after="144"/>
              <w:textAlignment w:val="baseline"/>
              <w:outlineLvl w:val="1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Муниципальное бюджетное общеобразовательное учреждение "Средняя общеобразовательная школа № 41" г. Набережные Челны</w:t>
            </w:r>
          </w:p>
          <w:p w14:paraId="262AB652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14:paraId="21341895" w14:textId="77777777" w:rsidR="00EE4735" w:rsidRPr="00EE4735" w:rsidRDefault="00EE4735" w:rsidP="00EE4735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Художественное слово-1-2 мин.</w:t>
            </w:r>
          </w:p>
          <w:p w14:paraId="4FA138B6" w14:textId="669FC16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Роберт Рождественский «Человеку надо мало»</w:t>
            </w:r>
          </w:p>
        </w:tc>
        <w:tc>
          <w:tcPr>
            <w:tcW w:w="920" w:type="dxa"/>
            <w:shd w:val="clear" w:color="auto" w:fill="auto"/>
          </w:tcPr>
          <w:p w14:paraId="77097E8C" w14:textId="19CB6BE1" w:rsidR="00EE4735" w:rsidRPr="00E939D8" w:rsidRDefault="00EE4735" w:rsidP="00EE4735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 лет</w:t>
            </w:r>
          </w:p>
        </w:tc>
        <w:tc>
          <w:tcPr>
            <w:tcW w:w="2057" w:type="dxa"/>
            <w:shd w:val="clear" w:color="auto" w:fill="auto"/>
          </w:tcPr>
          <w:p w14:paraId="2BF659F3" w14:textId="77777777" w:rsidR="00EE4735" w:rsidRPr="00EE4735" w:rsidRDefault="00EE4735" w:rsidP="00EE4735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E473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Винокурова Елена Ивановна</w:t>
            </w:r>
          </w:p>
          <w:p w14:paraId="4248B84C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7AD303C3" w14:textId="723CE4BF" w:rsidR="00EE4735" w:rsidRPr="00EE4735" w:rsidRDefault="00EE4735" w:rsidP="00EE473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EE4735" w:rsidRPr="00E939D8" w14:paraId="4D55A3F8" w14:textId="77777777" w:rsidTr="008005E3">
        <w:tc>
          <w:tcPr>
            <w:tcW w:w="10740" w:type="dxa"/>
            <w:gridSpan w:val="7"/>
            <w:shd w:val="clear" w:color="auto" w:fill="auto"/>
          </w:tcPr>
          <w:p w14:paraId="77929471" w14:textId="77777777" w:rsidR="00EE4735" w:rsidRPr="00E939D8" w:rsidRDefault="00EE4735" w:rsidP="00EE473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Средняя  группа: 10-12 лет</w:t>
            </w:r>
          </w:p>
        </w:tc>
      </w:tr>
      <w:tr w:rsidR="00EE4735" w:rsidRPr="00E939D8" w14:paraId="358E22E0" w14:textId="77777777" w:rsidTr="008005E3">
        <w:tc>
          <w:tcPr>
            <w:tcW w:w="768" w:type="dxa"/>
            <w:shd w:val="clear" w:color="auto" w:fill="auto"/>
          </w:tcPr>
          <w:p w14:paraId="698030BE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5DAC615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Лагунова</w:t>
            </w:r>
          </w:p>
          <w:p w14:paraId="64EE0465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Полина</w:t>
            </w:r>
          </w:p>
          <w:p w14:paraId="1A2B7EC5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11AB0A82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МАОУ «Средняя общеобразовательная школа № 40 с углубленным изучением отдельных предметов»</w:t>
            </w:r>
          </w:p>
        </w:tc>
        <w:tc>
          <w:tcPr>
            <w:tcW w:w="1417" w:type="dxa"/>
            <w:shd w:val="clear" w:color="auto" w:fill="auto"/>
          </w:tcPr>
          <w:p w14:paraId="69BEE6E1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В.Шефнер «Слово»</w:t>
            </w:r>
          </w:p>
        </w:tc>
        <w:tc>
          <w:tcPr>
            <w:tcW w:w="920" w:type="dxa"/>
            <w:shd w:val="clear" w:color="auto" w:fill="auto"/>
          </w:tcPr>
          <w:p w14:paraId="5BAC34C8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Средняя </w:t>
            </w:r>
          </w:p>
        </w:tc>
        <w:tc>
          <w:tcPr>
            <w:tcW w:w="2057" w:type="dxa"/>
            <w:shd w:val="clear" w:color="auto" w:fill="auto"/>
          </w:tcPr>
          <w:p w14:paraId="7871BDD6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Анисифрова Людмила Александровна </w:t>
            </w:r>
          </w:p>
        </w:tc>
        <w:tc>
          <w:tcPr>
            <w:tcW w:w="1843" w:type="dxa"/>
            <w:shd w:val="clear" w:color="auto" w:fill="auto"/>
          </w:tcPr>
          <w:p w14:paraId="3E8CAB23" w14:textId="474F6D53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3 степени</w:t>
            </w:r>
          </w:p>
        </w:tc>
      </w:tr>
      <w:tr w:rsidR="00EE4735" w:rsidRPr="00E939D8" w14:paraId="14D4F9CF" w14:textId="77777777" w:rsidTr="008005E3">
        <w:tc>
          <w:tcPr>
            <w:tcW w:w="768" w:type="dxa"/>
            <w:shd w:val="clear" w:color="auto" w:fill="auto"/>
          </w:tcPr>
          <w:p w14:paraId="4EC5F234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1AE99720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Мукашева Ильнара</w:t>
            </w:r>
          </w:p>
        </w:tc>
        <w:tc>
          <w:tcPr>
            <w:tcW w:w="2410" w:type="dxa"/>
            <w:shd w:val="clear" w:color="auto" w:fill="auto"/>
          </w:tcPr>
          <w:p w14:paraId="0E575F20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МАУДО ДДТ "Балкыш" Высокогорский район. </w:t>
            </w:r>
          </w:p>
        </w:tc>
        <w:tc>
          <w:tcPr>
            <w:tcW w:w="1417" w:type="dxa"/>
            <w:shd w:val="clear" w:color="auto" w:fill="auto"/>
          </w:tcPr>
          <w:p w14:paraId="48E90074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И.Пивоварова "Как меня учили музыке"</w:t>
            </w:r>
          </w:p>
        </w:tc>
        <w:tc>
          <w:tcPr>
            <w:tcW w:w="920" w:type="dxa"/>
            <w:shd w:val="clear" w:color="auto" w:fill="auto"/>
          </w:tcPr>
          <w:p w14:paraId="2DC333F7" w14:textId="77777777" w:rsidR="00EE4735" w:rsidRPr="00BA6B92" w:rsidRDefault="00EE4735" w:rsidP="00EE4735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 лет.</w:t>
            </w:r>
          </w:p>
        </w:tc>
        <w:tc>
          <w:tcPr>
            <w:tcW w:w="2057" w:type="dxa"/>
            <w:shd w:val="clear" w:color="auto" w:fill="auto"/>
          </w:tcPr>
          <w:p w14:paraId="34AD4BB2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Педагог Шакирова Юлдуз Радиковна</w:t>
            </w:r>
          </w:p>
        </w:tc>
        <w:tc>
          <w:tcPr>
            <w:tcW w:w="1843" w:type="dxa"/>
            <w:shd w:val="clear" w:color="auto" w:fill="auto"/>
          </w:tcPr>
          <w:p w14:paraId="773DB1A5" w14:textId="69DE4D81" w:rsidR="00EE4735" w:rsidRPr="00BA6B92" w:rsidRDefault="00EE4735" w:rsidP="00EE473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EE4735" w:rsidRPr="00E939D8" w14:paraId="1DF90003" w14:textId="77777777" w:rsidTr="008005E3">
        <w:tc>
          <w:tcPr>
            <w:tcW w:w="768" w:type="dxa"/>
            <w:shd w:val="clear" w:color="auto" w:fill="auto"/>
          </w:tcPr>
          <w:p w14:paraId="49803F35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5805B942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Мусина Амина</w:t>
            </w:r>
          </w:p>
        </w:tc>
        <w:tc>
          <w:tcPr>
            <w:tcW w:w="2410" w:type="dxa"/>
            <w:shd w:val="clear" w:color="auto" w:fill="auto"/>
          </w:tcPr>
          <w:p w14:paraId="6EA0ED1E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МАУ “Дворец культуры  имени Сергея Гассара”, участница Народнго театра имени Ахунова</w:t>
            </w:r>
          </w:p>
        </w:tc>
        <w:tc>
          <w:tcPr>
            <w:tcW w:w="1417" w:type="dxa"/>
            <w:shd w:val="clear" w:color="auto" w:fill="auto"/>
          </w:tcPr>
          <w:p w14:paraId="2EB5976E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“Девочка прошедшая войну”,Татьяна Лаврова</w:t>
            </w:r>
          </w:p>
        </w:tc>
        <w:tc>
          <w:tcPr>
            <w:tcW w:w="920" w:type="dxa"/>
            <w:shd w:val="clear" w:color="auto" w:fill="auto"/>
          </w:tcPr>
          <w:p w14:paraId="077F106F" w14:textId="77777777" w:rsidR="00EE4735" w:rsidRPr="00E939D8" w:rsidRDefault="00EE4735" w:rsidP="00EE4735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 лет</w:t>
            </w:r>
          </w:p>
        </w:tc>
        <w:tc>
          <w:tcPr>
            <w:tcW w:w="2057" w:type="dxa"/>
            <w:shd w:val="clear" w:color="auto" w:fill="auto"/>
          </w:tcPr>
          <w:p w14:paraId="30A63204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Стрелкова ГульназФоатовна, </w:t>
            </w:r>
          </w:p>
        </w:tc>
        <w:tc>
          <w:tcPr>
            <w:tcW w:w="1843" w:type="dxa"/>
            <w:shd w:val="clear" w:color="auto" w:fill="auto"/>
          </w:tcPr>
          <w:p w14:paraId="72D98610" w14:textId="0724C7B7" w:rsidR="00EE4735" w:rsidRPr="00E939D8" w:rsidRDefault="00EE4735" w:rsidP="00EE473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  <w:tr w:rsidR="00EE4735" w:rsidRPr="00E939D8" w14:paraId="09E0A31F" w14:textId="77777777" w:rsidTr="008005E3">
        <w:tc>
          <w:tcPr>
            <w:tcW w:w="768" w:type="dxa"/>
            <w:shd w:val="clear" w:color="auto" w:fill="auto"/>
          </w:tcPr>
          <w:p w14:paraId="748231A7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41B7C735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НУРЕТДИНОВ НАИЛЬ</w:t>
            </w:r>
          </w:p>
        </w:tc>
        <w:tc>
          <w:tcPr>
            <w:tcW w:w="2410" w:type="dxa"/>
            <w:shd w:val="clear" w:color="auto" w:fill="auto"/>
          </w:tcPr>
          <w:p w14:paraId="426219B1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МБУДО «Джалильская детская музыкальная школа им. М.Г. Юзлибаева» СМР РТ</w:t>
            </w:r>
          </w:p>
        </w:tc>
        <w:tc>
          <w:tcPr>
            <w:tcW w:w="1417" w:type="dxa"/>
            <w:shd w:val="clear" w:color="auto" w:fill="auto"/>
          </w:tcPr>
          <w:p w14:paraId="4880622F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00437879" w14:textId="77777777" w:rsidR="00EE4735" w:rsidRPr="00BA6B92" w:rsidRDefault="00EE4735" w:rsidP="00EE4735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 ЛЕТ</w:t>
            </w:r>
          </w:p>
        </w:tc>
        <w:tc>
          <w:tcPr>
            <w:tcW w:w="2057" w:type="dxa"/>
            <w:shd w:val="clear" w:color="auto" w:fill="auto"/>
          </w:tcPr>
          <w:p w14:paraId="377173CD" w14:textId="77777777" w:rsidR="00EE4735" w:rsidRPr="00BA6B92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НУРЕТДИНОВА ЛАНДЫШ СОББУХОВНА</w:t>
            </w:r>
          </w:p>
        </w:tc>
        <w:tc>
          <w:tcPr>
            <w:tcW w:w="1843" w:type="dxa"/>
            <w:shd w:val="clear" w:color="auto" w:fill="auto"/>
          </w:tcPr>
          <w:p w14:paraId="16746202" w14:textId="249E0D06" w:rsidR="00EE4735" w:rsidRPr="00BA6B92" w:rsidRDefault="00EE4735" w:rsidP="00EE473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A6B92">
              <w:rPr>
                <w:rFonts w:ascii="Times New Roman" w:hAnsi="Times New Roman"/>
                <w:lang w:val="tt-RU"/>
              </w:rPr>
              <w:t>Диплом 2 степени</w:t>
            </w:r>
          </w:p>
        </w:tc>
      </w:tr>
      <w:tr w:rsidR="00EE4735" w:rsidRPr="00E939D8" w14:paraId="61AA7111" w14:textId="77777777" w:rsidTr="008005E3">
        <w:tc>
          <w:tcPr>
            <w:tcW w:w="768" w:type="dxa"/>
            <w:shd w:val="clear" w:color="auto" w:fill="auto"/>
          </w:tcPr>
          <w:p w14:paraId="09DE9F2D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3C8D3CB1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Фатхрахманова Рузия</w:t>
            </w:r>
          </w:p>
        </w:tc>
        <w:tc>
          <w:tcPr>
            <w:tcW w:w="2410" w:type="dxa"/>
            <w:shd w:val="clear" w:color="auto" w:fill="auto"/>
          </w:tcPr>
          <w:p w14:paraId="115E26C0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МАУДО ДДТ " Балкыш" Высокогорский район</w:t>
            </w:r>
          </w:p>
        </w:tc>
        <w:tc>
          <w:tcPr>
            <w:tcW w:w="1417" w:type="dxa"/>
            <w:shd w:val="clear" w:color="auto" w:fill="auto"/>
          </w:tcPr>
          <w:p w14:paraId="64013C0F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Тат.халыкмэкале " Карактавык"</w:t>
            </w:r>
          </w:p>
        </w:tc>
        <w:tc>
          <w:tcPr>
            <w:tcW w:w="920" w:type="dxa"/>
            <w:shd w:val="clear" w:color="auto" w:fill="auto"/>
          </w:tcPr>
          <w:p w14:paraId="1E6A0104" w14:textId="77777777" w:rsidR="00EE4735" w:rsidRPr="00E939D8" w:rsidRDefault="00EE4735" w:rsidP="00EE4735">
            <w:pPr>
              <w:pStyle w:val="a5"/>
              <w:spacing w:after="0" w:line="240" w:lineRule="auto"/>
              <w:ind w:lef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 лет</w:t>
            </w:r>
          </w:p>
        </w:tc>
        <w:tc>
          <w:tcPr>
            <w:tcW w:w="2057" w:type="dxa"/>
            <w:shd w:val="clear" w:color="auto" w:fill="auto"/>
          </w:tcPr>
          <w:p w14:paraId="63B5A9B4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Шакирова Юлдуз Радиковна</w:t>
            </w:r>
          </w:p>
        </w:tc>
        <w:tc>
          <w:tcPr>
            <w:tcW w:w="1843" w:type="dxa"/>
            <w:shd w:val="clear" w:color="auto" w:fill="auto"/>
          </w:tcPr>
          <w:p w14:paraId="4B3C4185" w14:textId="524CC73D" w:rsidR="00EE4735" w:rsidRPr="00E939D8" w:rsidRDefault="00EE4735" w:rsidP="00EE4735">
            <w:pPr>
              <w:tabs>
                <w:tab w:val="left" w:pos="498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2 степени</w:t>
            </w:r>
          </w:p>
        </w:tc>
      </w:tr>
      <w:tr w:rsidR="00EE4735" w:rsidRPr="00E939D8" w14:paraId="09F4D4C8" w14:textId="77777777" w:rsidTr="008005E3">
        <w:tc>
          <w:tcPr>
            <w:tcW w:w="768" w:type="dxa"/>
            <w:shd w:val="clear" w:color="auto" w:fill="auto"/>
          </w:tcPr>
          <w:p w14:paraId="029A71DD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7A0EDDB5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Конькин Егор</w:t>
            </w:r>
          </w:p>
        </w:tc>
        <w:tc>
          <w:tcPr>
            <w:tcW w:w="2410" w:type="dxa"/>
            <w:shd w:val="clear" w:color="auto" w:fill="auto"/>
          </w:tcPr>
          <w:p w14:paraId="275C7254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209AB797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«Осень – время мечтать», </w:t>
            </w:r>
          </w:p>
        </w:tc>
        <w:tc>
          <w:tcPr>
            <w:tcW w:w="920" w:type="dxa"/>
            <w:shd w:val="clear" w:color="auto" w:fill="auto"/>
          </w:tcPr>
          <w:p w14:paraId="6A81E2BC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Средняя группа</w:t>
            </w:r>
          </w:p>
        </w:tc>
        <w:tc>
          <w:tcPr>
            <w:tcW w:w="2057" w:type="dxa"/>
            <w:shd w:val="clear" w:color="auto" w:fill="auto"/>
          </w:tcPr>
          <w:p w14:paraId="13E4400F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1843" w:type="dxa"/>
            <w:shd w:val="clear" w:color="auto" w:fill="auto"/>
          </w:tcPr>
          <w:p w14:paraId="367A394B" w14:textId="593135F8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1 степени</w:t>
            </w:r>
          </w:p>
        </w:tc>
      </w:tr>
      <w:tr w:rsidR="00EE4735" w:rsidRPr="00E939D8" w14:paraId="4D241C75" w14:textId="77777777" w:rsidTr="008005E3">
        <w:tc>
          <w:tcPr>
            <w:tcW w:w="768" w:type="dxa"/>
            <w:shd w:val="clear" w:color="auto" w:fill="auto"/>
          </w:tcPr>
          <w:p w14:paraId="1093AAAA" w14:textId="77777777" w:rsidR="00EE4735" w:rsidRPr="00E939D8" w:rsidRDefault="00EE4735" w:rsidP="00EE4735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shd w:val="clear" w:color="auto" w:fill="auto"/>
          </w:tcPr>
          <w:p w14:paraId="0C070378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Черкасова Софья</w:t>
            </w:r>
          </w:p>
        </w:tc>
        <w:tc>
          <w:tcPr>
            <w:tcW w:w="2410" w:type="dxa"/>
            <w:shd w:val="clear" w:color="auto" w:fill="auto"/>
          </w:tcPr>
          <w:p w14:paraId="041CBF8E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Детская вокальная студия «Акварель»</w:t>
            </w:r>
          </w:p>
        </w:tc>
        <w:tc>
          <w:tcPr>
            <w:tcW w:w="1417" w:type="dxa"/>
            <w:shd w:val="clear" w:color="auto" w:fill="auto"/>
          </w:tcPr>
          <w:p w14:paraId="5DED5D76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«Ура, Новый год»</w:t>
            </w:r>
          </w:p>
          <w:p w14:paraId="76275E84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14:paraId="5F61E84F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Средняя группа</w:t>
            </w:r>
          </w:p>
        </w:tc>
        <w:tc>
          <w:tcPr>
            <w:tcW w:w="2057" w:type="dxa"/>
            <w:shd w:val="clear" w:color="auto" w:fill="auto"/>
          </w:tcPr>
          <w:p w14:paraId="4A1A105D" w14:textId="77777777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939D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Кульченко Анна Игоревна, </w:t>
            </w:r>
          </w:p>
        </w:tc>
        <w:tc>
          <w:tcPr>
            <w:tcW w:w="1843" w:type="dxa"/>
            <w:shd w:val="clear" w:color="auto" w:fill="auto"/>
          </w:tcPr>
          <w:p w14:paraId="64F2AEAD" w14:textId="210ADEFB" w:rsidR="00EE4735" w:rsidRPr="00E939D8" w:rsidRDefault="00EE4735" w:rsidP="00EE473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tt-RU"/>
              </w:rPr>
              <w:t>Диплом Лауреата 3 степени</w:t>
            </w:r>
          </w:p>
        </w:tc>
      </w:tr>
    </w:tbl>
    <w:p w14:paraId="7D6486C6" w14:textId="77777777" w:rsidR="00A32B15" w:rsidRPr="00F07649" w:rsidRDefault="00A32B15" w:rsidP="00176C35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sectPr w:rsidR="00A32B15" w:rsidRPr="00F07649" w:rsidSect="00550634">
      <w:pgSz w:w="11906" w:h="16838"/>
      <w:pgMar w:top="709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F36F5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642ACB"/>
    <w:multiLevelType w:val="hybridMultilevel"/>
    <w:tmpl w:val="DDD2847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243"/>
    <w:rsid w:val="00012C6E"/>
    <w:rsid w:val="000148A2"/>
    <w:rsid w:val="00036243"/>
    <w:rsid w:val="00063ABB"/>
    <w:rsid w:val="00065E29"/>
    <w:rsid w:val="00081902"/>
    <w:rsid w:val="000849FA"/>
    <w:rsid w:val="0008579D"/>
    <w:rsid w:val="00087F9A"/>
    <w:rsid w:val="000979D6"/>
    <w:rsid w:val="000C3BB6"/>
    <w:rsid w:val="000F2F07"/>
    <w:rsid w:val="000F6253"/>
    <w:rsid w:val="00101A19"/>
    <w:rsid w:val="00103853"/>
    <w:rsid w:val="00106CA4"/>
    <w:rsid w:val="00116728"/>
    <w:rsid w:val="00136A3C"/>
    <w:rsid w:val="00140887"/>
    <w:rsid w:val="00147ABD"/>
    <w:rsid w:val="001509E0"/>
    <w:rsid w:val="0015363C"/>
    <w:rsid w:val="001563D9"/>
    <w:rsid w:val="00176C35"/>
    <w:rsid w:val="001C7976"/>
    <w:rsid w:val="001D1FB9"/>
    <w:rsid w:val="0023578B"/>
    <w:rsid w:val="00235E3D"/>
    <w:rsid w:val="00246850"/>
    <w:rsid w:val="0026129F"/>
    <w:rsid w:val="00273F29"/>
    <w:rsid w:val="002743BA"/>
    <w:rsid w:val="00274DC5"/>
    <w:rsid w:val="00276507"/>
    <w:rsid w:val="002916D8"/>
    <w:rsid w:val="00293069"/>
    <w:rsid w:val="002A30B4"/>
    <w:rsid w:val="002B0075"/>
    <w:rsid w:val="002C5F25"/>
    <w:rsid w:val="002E1A1D"/>
    <w:rsid w:val="002F4322"/>
    <w:rsid w:val="00303EC5"/>
    <w:rsid w:val="003265CE"/>
    <w:rsid w:val="0034608A"/>
    <w:rsid w:val="00352595"/>
    <w:rsid w:val="00370830"/>
    <w:rsid w:val="003A5EFA"/>
    <w:rsid w:val="003A7CDC"/>
    <w:rsid w:val="003C1B22"/>
    <w:rsid w:val="003E31A7"/>
    <w:rsid w:val="00410A75"/>
    <w:rsid w:val="004209D4"/>
    <w:rsid w:val="0044363A"/>
    <w:rsid w:val="00454AD8"/>
    <w:rsid w:val="00454E3E"/>
    <w:rsid w:val="00475645"/>
    <w:rsid w:val="004B456B"/>
    <w:rsid w:val="004B6F0C"/>
    <w:rsid w:val="004F0750"/>
    <w:rsid w:val="004F53BF"/>
    <w:rsid w:val="00504756"/>
    <w:rsid w:val="00512AE6"/>
    <w:rsid w:val="0051787D"/>
    <w:rsid w:val="0052297A"/>
    <w:rsid w:val="00546AC8"/>
    <w:rsid w:val="00550634"/>
    <w:rsid w:val="00554179"/>
    <w:rsid w:val="00571D1D"/>
    <w:rsid w:val="00593499"/>
    <w:rsid w:val="005A552F"/>
    <w:rsid w:val="005B6827"/>
    <w:rsid w:val="005D00B9"/>
    <w:rsid w:val="005E3064"/>
    <w:rsid w:val="005F183E"/>
    <w:rsid w:val="005F43BB"/>
    <w:rsid w:val="006109F3"/>
    <w:rsid w:val="00612D4B"/>
    <w:rsid w:val="006343D8"/>
    <w:rsid w:val="00634BF7"/>
    <w:rsid w:val="00646F62"/>
    <w:rsid w:val="00652CE5"/>
    <w:rsid w:val="00697F12"/>
    <w:rsid w:val="006A2C2C"/>
    <w:rsid w:val="006A61B4"/>
    <w:rsid w:val="006E2509"/>
    <w:rsid w:val="006E2EE4"/>
    <w:rsid w:val="007027EF"/>
    <w:rsid w:val="00724B64"/>
    <w:rsid w:val="0073231B"/>
    <w:rsid w:val="00732BF7"/>
    <w:rsid w:val="00743D85"/>
    <w:rsid w:val="00771C9F"/>
    <w:rsid w:val="0079204D"/>
    <w:rsid w:val="00793A11"/>
    <w:rsid w:val="007D4275"/>
    <w:rsid w:val="007F1828"/>
    <w:rsid w:val="007F74F1"/>
    <w:rsid w:val="008005E3"/>
    <w:rsid w:val="00831D4A"/>
    <w:rsid w:val="008557EA"/>
    <w:rsid w:val="0088380B"/>
    <w:rsid w:val="008A0FD4"/>
    <w:rsid w:val="008A701D"/>
    <w:rsid w:val="008B6E13"/>
    <w:rsid w:val="008D619C"/>
    <w:rsid w:val="008D6EC1"/>
    <w:rsid w:val="008E1C3A"/>
    <w:rsid w:val="008F2E91"/>
    <w:rsid w:val="009403F2"/>
    <w:rsid w:val="00953747"/>
    <w:rsid w:val="00996C9A"/>
    <w:rsid w:val="009A3533"/>
    <w:rsid w:val="009B5259"/>
    <w:rsid w:val="009C23B1"/>
    <w:rsid w:val="009D0B81"/>
    <w:rsid w:val="009E3BA2"/>
    <w:rsid w:val="00A12056"/>
    <w:rsid w:val="00A2037B"/>
    <w:rsid w:val="00A2478C"/>
    <w:rsid w:val="00A3056C"/>
    <w:rsid w:val="00A32B15"/>
    <w:rsid w:val="00A42D7D"/>
    <w:rsid w:val="00A475AF"/>
    <w:rsid w:val="00A629E4"/>
    <w:rsid w:val="00A7205C"/>
    <w:rsid w:val="00A7230E"/>
    <w:rsid w:val="00A85FD0"/>
    <w:rsid w:val="00A861AB"/>
    <w:rsid w:val="00A97A6A"/>
    <w:rsid w:val="00AB579A"/>
    <w:rsid w:val="00AC2A13"/>
    <w:rsid w:val="00AC61EF"/>
    <w:rsid w:val="00AD2A6C"/>
    <w:rsid w:val="00AE43D0"/>
    <w:rsid w:val="00AE4F16"/>
    <w:rsid w:val="00AE5104"/>
    <w:rsid w:val="00AF173F"/>
    <w:rsid w:val="00AF6220"/>
    <w:rsid w:val="00B00F15"/>
    <w:rsid w:val="00B352EC"/>
    <w:rsid w:val="00B40BB5"/>
    <w:rsid w:val="00B47CA5"/>
    <w:rsid w:val="00B750AD"/>
    <w:rsid w:val="00B810D6"/>
    <w:rsid w:val="00B9097B"/>
    <w:rsid w:val="00B93632"/>
    <w:rsid w:val="00BA6B92"/>
    <w:rsid w:val="00BA71E8"/>
    <w:rsid w:val="00BD10EF"/>
    <w:rsid w:val="00BD3743"/>
    <w:rsid w:val="00C0192A"/>
    <w:rsid w:val="00C01941"/>
    <w:rsid w:val="00C45014"/>
    <w:rsid w:val="00C54C31"/>
    <w:rsid w:val="00C63343"/>
    <w:rsid w:val="00C732BF"/>
    <w:rsid w:val="00C96040"/>
    <w:rsid w:val="00CA0B8D"/>
    <w:rsid w:val="00CB1492"/>
    <w:rsid w:val="00CB4185"/>
    <w:rsid w:val="00CB4A61"/>
    <w:rsid w:val="00CB5BA2"/>
    <w:rsid w:val="00D00374"/>
    <w:rsid w:val="00D14328"/>
    <w:rsid w:val="00D21DC9"/>
    <w:rsid w:val="00D52D23"/>
    <w:rsid w:val="00D63809"/>
    <w:rsid w:val="00D66F5A"/>
    <w:rsid w:val="00D83CEF"/>
    <w:rsid w:val="00D86563"/>
    <w:rsid w:val="00D95ECF"/>
    <w:rsid w:val="00DC0DA6"/>
    <w:rsid w:val="00DC119E"/>
    <w:rsid w:val="00DC3333"/>
    <w:rsid w:val="00E2164D"/>
    <w:rsid w:val="00E43F19"/>
    <w:rsid w:val="00E45C4E"/>
    <w:rsid w:val="00E65F2C"/>
    <w:rsid w:val="00E66D4A"/>
    <w:rsid w:val="00E71F8C"/>
    <w:rsid w:val="00E81F68"/>
    <w:rsid w:val="00E939D8"/>
    <w:rsid w:val="00E94931"/>
    <w:rsid w:val="00EB4911"/>
    <w:rsid w:val="00EB5BBA"/>
    <w:rsid w:val="00EC45AA"/>
    <w:rsid w:val="00EC5314"/>
    <w:rsid w:val="00EE338B"/>
    <w:rsid w:val="00EE4735"/>
    <w:rsid w:val="00EF2930"/>
    <w:rsid w:val="00F07649"/>
    <w:rsid w:val="00F10507"/>
    <w:rsid w:val="00F1083F"/>
    <w:rsid w:val="00F30EB5"/>
    <w:rsid w:val="00F85A81"/>
    <w:rsid w:val="00FA2F11"/>
    <w:rsid w:val="00FA3658"/>
    <w:rsid w:val="00FA38E0"/>
    <w:rsid w:val="00FA7E27"/>
    <w:rsid w:val="00FE0B46"/>
    <w:rsid w:val="00FE2C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BF81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0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B8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D0B81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D14328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93A11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styleId="a5">
    <w:name w:val="List Paragraph"/>
    <w:basedOn w:val="a"/>
    <w:uiPriority w:val="34"/>
    <w:qFormat/>
    <w:rsid w:val="00554179"/>
    <w:pPr>
      <w:ind w:left="720"/>
      <w:contextualSpacing/>
    </w:pPr>
  </w:style>
  <w:style w:type="paragraph" w:styleId="a6">
    <w:name w:val="No Spacing"/>
    <w:link w:val="a7"/>
    <w:qFormat/>
    <w:rsid w:val="005F183E"/>
    <w:rPr>
      <w:rFonts w:ascii="Times New Roman" w:eastAsia="Calibri" w:hAnsi="Times New Roman"/>
      <w:sz w:val="28"/>
      <w:szCs w:val="22"/>
      <w:lang w:eastAsia="en-US"/>
    </w:rPr>
  </w:style>
  <w:style w:type="character" w:customStyle="1" w:styleId="Heading1Exact">
    <w:name w:val="Heading #1 Exact"/>
    <w:link w:val="Heading1"/>
    <w:uiPriority w:val="99"/>
    <w:locked/>
    <w:rsid w:val="00AC61EF"/>
    <w:rPr>
      <w:rFonts w:ascii="Candara" w:hAnsi="Candara" w:cs="Candara"/>
      <w:sz w:val="15"/>
      <w:szCs w:val="15"/>
      <w:shd w:val="clear" w:color="auto" w:fill="FFFFFF"/>
    </w:rPr>
  </w:style>
  <w:style w:type="paragraph" w:customStyle="1" w:styleId="Heading1">
    <w:name w:val="Heading #1"/>
    <w:basedOn w:val="a"/>
    <w:link w:val="Heading1Exact"/>
    <w:rsid w:val="00AC61EF"/>
    <w:pPr>
      <w:widowControl w:val="0"/>
      <w:shd w:val="clear" w:color="auto" w:fill="FFFFFF"/>
      <w:spacing w:after="0" w:line="130" w:lineRule="exact"/>
      <w:outlineLvl w:val="0"/>
    </w:pPr>
    <w:rPr>
      <w:rFonts w:ascii="Candara" w:hAnsi="Candara" w:cs="Candara"/>
      <w:sz w:val="15"/>
      <w:szCs w:val="15"/>
    </w:rPr>
  </w:style>
  <w:style w:type="paragraph" w:customStyle="1" w:styleId="TableParagraph">
    <w:name w:val="Table Paragraph"/>
    <w:basedOn w:val="a"/>
    <w:uiPriority w:val="1"/>
    <w:qFormat/>
    <w:rsid w:val="00EE338B"/>
    <w:pPr>
      <w:widowControl w:val="0"/>
      <w:autoSpaceDE w:val="0"/>
      <w:autoSpaceDN w:val="0"/>
      <w:spacing w:after="0" w:line="240" w:lineRule="auto"/>
      <w:ind w:left="104" w:right="120"/>
      <w:jc w:val="center"/>
    </w:pPr>
    <w:rPr>
      <w:rFonts w:ascii="Times New Roman" w:hAnsi="Times New Roman"/>
      <w:lang w:bidi="ru-RU"/>
    </w:rPr>
  </w:style>
  <w:style w:type="paragraph" w:customStyle="1" w:styleId="Default">
    <w:name w:val="Default"/>
    <w:rsid w:val="00F30EB5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a7">
    <w:name w:val="Без интервала Знак"/>
    <w:link w:val="a6"/>
    <w:locked/>
    <w:rsid w:val="00AE5104"/>
    <w:rPr>
      <w:rFonts w:ascii="Times New Roman" w:eastAsia="Calibri" w:hAnsi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5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ohv.gdtdim@mail.r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Julia\Desktop\&#1055;&#1045;&#1056;&#1042;&#1067;&#1045;%20&#1064;&#1040;&#1043;&#1048;%20&#1102;\&#1055;&#1056;&#1054;&#1043;&#1056;&#1040;&#1052;&#1052;&#1040;%20&#1061;&#1091;&#1076;%20&#1089;&#1083;&#1086;&#1074;&#1086;%20&#1079;&#1072;&#1086;&#1095;&#1085;&#1086;.docx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\Users\Julia\Desktop\ПЕРВЫЕ ШАГИ ю\ПРОГРАММА Худ слово заочно.docx.dot</Template>
  <TotalTime>41</TotalTime>
  <Pages>12</Pages>
  <Words>3786</Words>
  <Characters>21585</Characters>
  <Application>Microsoft Macintosh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Подсолнушек</Company>
  <LinksUpToDate>false</LinksUpToDate>
  <CharactersWithSpaces>25321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Иванова</dc:creator>
  <cp:keywords/>
  <cp:lastModifiedBy>Юлия Иванова</cp:lastModifiedBy>
  <cp:revision>23</cp:revision>
  <dcterms:created xsi:type="dcterms:W3CDTF">2021-01-26T15:10:00Z</dcterms:created>
  <dcterms:modified xsi:type="dcterms:W3CDTF">2021-02-09T10:55:00Z</dcterms:modified>
</cp:coreProperties>
</file>